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9A365E" w14:textId="77777777" w:rsidR="00BE593F" w:rsidRDefault="00000000">
      <w:pPr>
        <w:spacing w:after="160" w:line="240" w:lineRule="auto"/>
        <w:jc w:val="center"/>
      </w:pPr>
      <w:r>
        <w:rPr>
          <w:rFonts w:ascii="Trebuchet MS" w:hAnsi="Trebuchet MS"/>
          <w:noProof/>
          <w:lang w:eastAsia="en-GB"/>
        </w:rPr>
        <w:drawing>
          <wp:inline distT="0" distB="0" distL="0" distR="0" wp14:anchorId="0BD0F362" wp14:editId="6A15B89C">
            <wp:extent cx="1800225" cy="2324103"/>
            <wp:effectExtent l="0" t="0" r="9525" b="0"/>
            <wp:docPr id="146569884"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1800225" cy="2324103"/>
                    </a:xfrm>
                    <a:prstGeom prst="rect">
                      <a:avLst/>
                    </a:prstGeom>
                    <a:noFill/>
                    <a:ln>
                      <a:noFill/>
                      <a:prstDash/>
                    </a:ln>
                  </pic:spPr>
                </pic:pic>
              </a:graphicData>
            </a:graphic>
          </wp:inline>
        </w:drawing>
      </w:r>
    </w:p>
    <w:p w14:paraId="2A245E1C" w14:textId="77777777" w:rsidR="00BE593F" w:rsidRDefault="00BE593F">
      <w:pPr>
        <w:spacing w:after="160" w:line="240" w:lineRule="auto"/>
        <w:jc w:val="center"/>
        <w:rPr>
          <w:i/>
        </w:rPr>
      </w:pPr>
    </w:p>
    <w:p w14:paraId="503B2738" w14:textId="77777777" w:rsidR="00BE593F" w:rsidRDefault="00000000">
      <w:pPr>
        <w:pStyle w:val="ThesisTitle"/>
      </w:pPr>
      <w:r>
        <w:t xml:space="preserve">Hardcover Title and Subtitle </w:t>
      </w:r>
    </w:p>
    <w:p w14:paraId="085C8163" w14:textId="77777777" w:rsidR="00BE593F" w:rsidRDefault="00000000">
      <w:pPr>
        <w:pStyle w:val="ThesisTitle"/>
        <w:rPr>
          <w:szCs w:val="36"/>
        </w:rPr>
      </w:pPr>
      <w:r>
        <w:rPr>
          <w:szCs w:val="36"/>
        </w:rPr>
        <w:t>To be in Arial Font, 18 point, Emboldened Title Case, Colour Gold</w:t>
      </w:r>
    </w:p>
    <w:p w14:paraId="5FDC77F9" w14:textId="77777777" w:rsidR="00BE593F" w:rsidRDefault="00BE593F">
      <w:pPr>
        <w:spacing w:after="160" w:line="240" w:lineRule="auto"/>
        <w:jc w:val="center"/>
        <w:rPr>
          <w:i/>
        </w:rPr>
      </w:pPr>
    </w:p>
    <w:p w14:paraId="27F37076" w14:textId="77777777" w:rsidR="00BE593F" w:rsidRDefault="00BE593F">
      <w:pPr>
        <w:spacing w:after="160" w:line="240" w:lineRule="auto"/>
        <w:jc w:val="center"/>
        <w:rPr>
          <w:i/>
        </w:rPr>
      </w:pPr>
    </w:p>
    <w:p w14:paraId="412E3303" w14:textId="77777777" w:rsidR="00BE593F" w:rsidRDefault="00000000">
      <w:pPr>
        <w:spacing w:after="160" w:line="240" w:lineRule="auto"/>
        <w:jc w:val="center"/>
        <w:rPr>
          <w:i/>
        </w:rPr>
      </w:pPr>
      <w:r>
        <w:rPr>
          <w:i/>
        </w:rPr>
        <w:t>By</w:t>
      </w:r>
    </w:p>
    <w:p w14:paraId="2467D342" w14:textId="77777777" w:rsidR="00BE593F" w:rsidRDefault="00000000">
      <w:pPr>
        <w:pStyle w:val="TOCHeading"/>
        <w:outlineLvl w:val="9"/>
      </w:pPr>
      <w:r>
        <w:t>Student Name</w:t>
      </w:r>
    </w:p>
    <w:p w14:paraId="3E20444C" w14:textId="77777777" w:rsidR="00BE593F" w:rsidRDefault="00BE593F">
      <w:pPr>
        <w:spacing w:after="160" w:line="240" w:lineRule="auto"/>
        <w:jc w:val="center"/>
      </w:pPr>
    </w:p>
    <w:p w14:paraId="76E8EFB9" w14:textId="77777777" w:rsidR="00BE593F" w:rsidRDefault="00BE593F">
      <w:pPr>
        <w:spacing w:after="160" w:line="240" w:lineRule="auto"/>
        <w:jc w:val="center"/>
        <w:rPr>
          <w:i/>
        </w:rPr>
      </w:pPr>
    </w:p>
    <w:p w14:paraId="61417D6C" w14:textId="77777777" w:rsidR="00BE593F" w:rsidRDefault="00BE593F">
      <w:pPr>
        <w:spacing w:after="160" w:line="240" w:lineRule="auto"/>
        <w:jc w:val="center"/>
      </w:pPr>
    </w:p>
    <w:p w14:paraId="287583C2" w14:textId="77777777" w:rsidR="00BE593F" w:rsidRDefault="00000000">
      <w:pPr>
        <w:pStyle w:val="Titlepagedeptschooletc"/>
      </w:pPr>
      <w:r>
        <w:t>University of Kurdistan Hewlêr</w:t>
      </w:r>
    </w:p>
    <w:p w14:paraId="3F4C760E" w14:textId="77777777" w:rsidR="00BE593F" w:rsidRDefault="00000000">
      <w:pPr>
        <w:pStyle w:val="Titlepagedeptschooletc"/>
      </w:pPr>
      <w:r>
        <w:t>Erbil, Kurdistan</w:t>
      </w:r>
    </w:p>
    <w:p w14:paraId="7359C2FC" w14:textId="77777777" w:rsidR="00BE593F" w:rsidRDefault="00BE593F">
      <w:pPr>
        <w:pStyle w:val="Titlepagedeptschooletc"/>
      </w:pPr>
    </w:p>
    <w:p w14:paraId="559A3DD3" w14:textId="77777777" w:rsidR="00BE593F" w:rsidRDefault="00000000">
      <w:pPr>
        <w:pStyle w:val="Titlepagedeptschooletc"/>
      </w:pPr>
      <w:r>
        <w:t xml:space="preserve">MSc </w:t>
      </w:r>
    </w:p>
    <w:p w14:paraId="1942A04C" w14:textId="77777777" w:rsidR="00BE593F" w:rsidRDefault="00000000">
      <w:pPr>
        <w:pStyle w:val="Titlepagedeptschooletc"/>
        <w:sectPr w:rsidR="00BE593F">
          <w:headerReference w:type="default" r:id="rId8"/>
          <w:footerReference w:type="default" r:id="rId9"/>
          <w:pgSz w:w="11906" w:h="16838"/>
          <w:pgMar w:top="1418" w:right="1418" w:bottom="1418" w:left="1701" w:header="709" w:footer="709" w:gutter="0"/>
          <w:cols w:space="720"/>
        </w:sectPr>
      </w:pPr>
      <w:r>
        <w:t>Month 20xx</w:t>
      </w:r>
    </w:p>
    <w:p w14:paraId="2C0C3284" w14:textId="77777777" w:rsidR="00BE593F" w:rsidRDefault="00000000">
      <w:pPr>
        <w:spacing w:after="160" w:line="244" w:lineRule="auto"/>
        <w:jc w:val="center"/>
      </w:pPr>
      <w:r>
        <w:rPr>
          <w:rFonts w:ascii="Trebuchet MS" w:hAnsi="Trebuchet MS"/>
          <w:noProof/>
          <w:lang w:eastAsia="en-GB"/>
        </w:rPr>
        <w:lastRenderedPageBreak/>
        <w:drawing>
          <wp:inline distT="0" distB="0" distL="0" distR="0" wp14:anchorId="5E5839D9" wp14:editId="79B0195D">
            <wp:extent cx="1800225" cy="2324103"/>
            <wp:effectExtent l="0" t="0" r="9525" b="0"/>
            <wp:docPr id="2070456328" name="Picture 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a:stretch>
                      <a:fillRect/>
                    </a:stretch>
                  </pic:blipFill>
                  <pic:spPr>
                    <a:xfrm>
                      <a:off x="0" y="0"/>
                      <a:ext cx="1800225" cy="2324103"/>
                    </a:xfrm>
                    <a:prstGeom prst="rect">
                      <a:avLst/>
                    </a:prstGeom>
                    <a:noFill/>
                    <a:ln>
                      <a:noFill/>
                      <a:prstDash/>
                    </a:ln>
                  </pic:spPr>
                </pic:pic>
              </a:graphicData>
            </a:graphic>
          </wp:inline>
        </w:drawing>
      </w:r>
    </w:p>
    <w:p w14:paraId="6AFAC08D" w14:textId="77777777" w:rsidR="00BE593F" w:rsidRDefault="00000000">
      <w:pPr>
        <w:pStyle w:val="ThesisTitle"/>
      </w:pPr>
      <w:r>
        <w:t xml:space="preserve">Title Page (and Subtitle, if Applicable): </w:t>
      </w:r>
    </w:p>
    <w:p w14:paraId="30B9CFD1" w14:textId="77777777" w:rsidR="00BE593F" w:rsidRDefault="00000000">
      <w:pPr>
        <w:pStyle w:val="ThesisTitle"/>
      </w:pPr>
      <w:r>
        <w:t xml:space="preserve">To be in Arial Font, 18 point, Emboldened Title Case </w:t>
      </w:r>
    </w:p>
    <w:p w14:paraId="636662A9" w14:textId="77777777" w:rsidR="00BE593F" w:rsidRDefault="00BE593F">
      <w:pPr>
        <w:spacing w:after="160" w:line="244" w:lineRule="auto"/>
        <w:jc w:val="center"/>
      </w:pPr>
    </w:p>
    <w:p w14:paraId="69E3D026" w14:textId="77777777" w:rsidR="00BE593F" w:rsidRDefault="00000000">
      <w:pPr>
        <w:pStyle w:val="Titleitalicsbits"/>
      </w:pPr>
      <w:r>
        <w:t>By</w:t>
      </w:r>
    </w:p>
    <w:p w14:paraId="63B52B14" w14:textId="77777777" w:rsidR="00BE593F" w:rsidRDefault="00000000">
      <w:pPr>
        <w:pStyle w:val="Currentdegree"/>
        <w:rPr>
          <w:rFonts w:eastAsia="Calibri"/>
          <w:b/>
          <w:bCs/>
          <w:color w:val="000000"/>
          <w:sz w:val="32"/>
          <w:szCs w:val="28"/>
        </w:rPr>
      </w:pPr>
      <w:r>
        <w:rPr>
          <w:rFonts w:eastAsia="Calibri"/>
          <w:b/>
          <w:bCs/>
          <w:color w:val="000000"/>
          <w:sz w:val="32"/>
          <w:szCs w:val="28"/>
        </w:rPr>
        <w:t>Author’s Name 16 point, Emboldened</w:t>
      </w:r>
    </w:p>
    <w:p w14:paraId="38427FF9" w14:textId="77777777" w:rsidR="00BE593F" w:rsidRDefault="00000000">
      <w:pPr>
        <w:pStyle w:val="Currentdegree"/>
      </w:pPr>
      <w:r>
        <w:t>Current Degree and Department in 12 point</w:t>
      </w:r>
    </w:p>
    <w:p w14:paraId="6A3447E6" w14:textId="77777777" w:rsidR="00BE593F" w:rsidRDefault="00000000">
      <w:pPr>
        <w:pStyle w:val="Titleitalicsbits"/>
        <w:rPr>
          <w:i w:val="0"/>
          <w:szCs w:val="24"/>
        </w:rPr>
      </w:pPr>
      <w:r>
        <w:rPr>
          <w:i w:val="0"/>
          <w:szCs w:val="24"/>
        </w:rPr>
        <w:t>Student Number: in 12 point</w:t>
      </w:r>
    </w:p>
    <w:p w14:paraId="72B73797" w14:textId="77777777" w:rsidR="00BE593F" w:rsidRDefault="00000000">
      <w:pPr>
        <w:pStyle w:val="Titleitalicsbits"/>
      </w:pPr>
      <w:r>
        <w:t>A thesis submitted in partial fulfilment of the requirements for the degree of (12 point italic)</w:t>
      </w:r>
    </w:p>
    <w:p w14:paraId="79DC916A" w14:textId="77777777" w:rsidR="00BE593F" w:rsidRDefault="00000000">
      <w:pPr>
        <w:pStyle w:val="submissiondegree"/>
      </w:pPr>
      <w:r>
        <w:t>Degree of Submission (in 14 point Title Case)</w:t>
      </w:r>
    </w:p>
    <w:p w14:paraId="1DC38F90" w14:textId="77777777" w:rsidR="00BE593F" w:rsidRDefault="00BE593F">
      <w:pPr>
        <w:spacing w:after="160" w:line="244" w:lineRule="auto"/>
        <w:rPr>
          <w:sz w:val="28"/>
          <w:szCs w:val="28"/>
        </w:rPr>
      </w:pPr>
    </w:p>
    <w:p w14:paraId="72674B1F" w14:textId="77777777" w:rsidR="00BE593F" w:rsidRDefault="00000000">
      <w:pPr>
        <w:pStyle w:val="Titlepagedeptschooletc"/>
      </w:pPr>
      <w:r>
        <w:t>Department of Submission (in 13-point Title Case)</w:t>
      </w:r>
    </w:p>
    <w:p w14:paraId="7FB9CCDC" w14:textId="77777777" w:rsidR="00BE593F" w:rsidRDefault="00000000">
      <w:pPr>
        <w:pStyle w:val="Titlepagedeptschooletc"/>
      </w:pPr>
      <w:r>
        <w:t>School of Submission (in 13-point Title Case)</w:t>
      </w:r>
    </w:p>
    <w:p w14:paraId="15F503A5" w14:textId="77777777" w:rsidR="00BE593F" w:rsidRDefault="00000000">
      <w:pPr>
        <w:pStyle w:val="Titlepagedeptschooletc"/>
      </w:pPr>
      <w:r>
        <w:t>University of Kurdistan Hewlêr (in 13-point Title Case)</w:t>
      </w:r>
    </w:p>
    <w:p w14:paraId="73997DD2" w14:textId="77777777" w:rsidR="00BE593F" w:rsidRDefault="00BE593F">
      <w:pPr>
        <w:pStyle w:val="Titlepagedeptschooletc"/>
      </w:pPr>
    </w:p>
    <w:p w14:paraId="627CD9EC" w14:textId="77777777" w:rsidR="00BE593F" w:rsidRDefault="00000000">
      <w:pPr>
        <w:pStyle w:val="Titlepagedeptschooletc"/>
      </w:pPr>
      <w:r>
        <w:t>Degree of Submission Abbreviated (in 13-point Title Case)</w:t>
      </w:r>
    </w:p>
    <w:p w14:paraId="6AC11DA8" w14:textId="77777777" w:rsidR="00BE593F" w:rsidRDefault="00000000">
      <w:pPr>
        <w:pStyle w:val="Titlepagedeptschooletc"/>
      </w:pPr>
      <w:r>
        <w:t>Month 20xx (in 13-point Title Case)</w:t>
      </w:r>
    </w:p>
    <w:p w14:paraId="0D9B9797" w14:textId="77777777" w:rsidR="00BE593F" w:rsidRDefault="00000000">
      <w:pPr>
        <w:pStyle w:val="Titlepagedeptschooletc"/>
        <w:sectPr w:rsidR="00BE593F">
          <w:headerReference w:type="default" r:id="rId11"/>
          <w:footerReference w:type="default" r:id="rId12"/>
          <w:pgSz w:w="11906" w:h="16838"/>
          <w:pgMar w:top="1418" w:right="1418" w:bottom="1418" w:left="1701" w:header="709" w:footer="709" w:gutter="0"/>
          <w:pgNumType w:fmt="upperRoman" w:start="2"/>
          <w:cols w:space="720"/>
        </w:sectPr>
      </w:pPr>
      <w:r>
        <w:rPr>
          <w:noProof/>
        </w:rPr>
        <mc:AlternateContent>
          <mc:Choice Requires="wps">
            <w:drawing>
              <wp:anchor distT="0" distB="0" distL="114300" distR="114300" simplePos="0" relativeHeight="251657216" behindDoc="0" locked="0" layoutInCell="1" allowOverlap="1" wp14:anchorId="73C9F553" wp14:editId="25D56AC3">
                <wp:simplePos x="0" y="0"/>
                <wp:positionH relativeFrom="margin">
                  <wp:posOffset>-756281</wp:posOffset>
                </wp:positionH>
                <wp:positionV relativeFrom="margin">
                  <wp:posOffset>8716005</wp:posOffset>
                </wp:positionV>
                <wp:extent cx="6652260" cy="769623"/>
                <wp:effectExtent l="0" t="0" r="0" b="0"/>
                <wp:wrapSquare wrapText="bothSides"/>
                <wp:docPr id="463196567" name="Text Box 1"/>
                <wp:cNvGraphicFramePr/>
                <a:graphic xmlns:a="http://schemas.openxmlformats.org/drawingml/2006/main">
                  <a:graphicData uri="http://schemas.microsoft.com/office/word/2010/wordprocessingShape">
                    <wps:wsp>
                      <wps:cNvSpPr txBox="1"/>
                      <wps:spPr>
                        <a:xfrm>
                          <a:off x="0" y="0"/>
                          <a:ext cx="6652260" cy="769623"/>
                        </a:xfrm>
                        <a:prstGeom prst="rect">
                          <a:avLst/>
                        </a:prstGeom>
                        <a:solidFill>
                          <a:srgbClr val="FFFFFF"/>
                        </a:solidFill>
                        <a:ln>
                          <a:noFill/>
                          <a:prstDash/>
                        </a:ln>
                      </wps:spPr>
                      <wps:txbx>
                        <w:txbxContent>
                          <w:p w14:paraId="41BFCA44" w14:textId="77777777" w:rsidR="00BE593F" w:rsidRDefault="00000000">
                            <w:r>
                              <w:t>The Paragraphing for this to be ‘Centre’ and ‘Body Text’, with Spacing setting of ‘Multiple’ line set at ‘1.08’ having ‘8 pts’ after</w:t>
                            </w:r>
                          </w:p>
                        </w:txbxContent>
                      </wps:txbx>
                      <wps:bodyPr vert="horz" wrap="square" lIns="91440" tIns="45720" rIns="91440" bIns="45720" anchor="t" anchorCtr="0" compatLnSpc="0">
                        <a:spAutoFit/>
                      </wps:bodyPr>
                    </wps:wsp>
                  </a:graphicData>
                </a:graphic>
              </wp:anchor>
            </w:drawing>
          </mc:Choice>
          <mc:Fallback>
            <w:pict>
              <v:shapetype w14:anchorId="73C9F553" id="_x0000_t202" coordsize="21600,21600" o:spt="202" path="m,l,21600r21600,l21600,xe">
                <v:stroke joinstyle="miter"/>
                <v:path gradientshapeok="t" o:connecttype="rect"/>
              </v:shapetype>
              <v:shape id="Text Box 1" o:spid="_x0000_s1026" type="#_x0000_t202" style="position:absolute;left:0;text-align:left;margin-left:-59.55pt;margin-top:686.3pt;width:523.8pt;height:60.6pt;z-index:251657216;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" stroked="f">
                <v:textbox style="mso-fit-shape-to-text:t">
                  <w:txbxContent>
                    <w:p w14:paraId="41BFCA44" w14:textId="77777777" w:rsidR="00BE593F" w:rsidRDefault="00000000">
                      <w:r>
                        <w:t>The Paragraphing for this to be ‘Centre’ and ‘Body Text’, with Spacing setting of ‘Multiple’ line set at ‘1.08’ having ‘8 pts’ after</w:t>
                      </w:r>
                    </w:p>
                  </w:txbxContent>
                </v:textbox>
                <w10:wrap type="square" anchorx="margin" anchory="margin"/>
              </v:shape>
            </w:pict>
          </mc:Fallback>
        </mc:AlternateContent>
      </w:r>
      <w:r>
        <w:t>Erbil, Kurdistan (in 13-point Title Case)</w:t>
      </w:r>
    </w:p>
    <w:p w14:paraId="2513425D" w14:textId="77777777" w:rsidR="00BE593F" w:rsidRDefault="00000000">
      <w:pPr>
        <w:pStyle w:val="Heading1"/>
      </w:pPr>
      <w:bookmarkStart w:id="0" w:name="_Toc530748245"/>
      <w:r>
        <w:lastRenderedPageBreak/>
        <w:t>Declaration</w:t>
      </w:r>
      <w:bookmarkEnd w:id="0"/>
    </w:p>
    <w:p w14:paraId="6EE5C0B3" w14:textId="77777777" w:rsidR="00BE593F" w:rsidRDefault="00000000">
      <w:pPr>
        <w:jc w:val="both"/>
      </w:pPr>
      <w:r>
        <w:t xml:space="preserve">I hereby declare that this dissertation/thesis entitled: “XXX“ is my own original work and hereby certify that unless stated, all work contained within this is my own independent research and has not been submitted for the award of any other degree at any institution, except where due acknowledgement is made in the text. </w:t>
      </w:r>
    </w:p>
    <w:p w14:paraId="7F1E87D6" w14:textId="77777777" w:rsidR="00BE593F" w:rsidRDefault="00BE593F">
      <w:pPr>
        <w:rPr>
          <w:rFonts w:eastAsia="Times New Roman"/>
        </w:rPr>
      </w:pPr>
    </w:p>
    <w:p w14:paraId="514E23D6" w14:textId="77777777" w:rsidR="00BE593F" w:rsidRDefault="00000000">
      <w:r>
        <w:t xml:space="preserve">Signature </w:t>
      </w:r>
    </w:p>
    <w:p w14:paraId="3DC1B5C3" w14:textId="77777777" w:rsidR="00BE593F" w:rsidRDefault="00000000">
      <w:r>
        <w:t xml:space="preserve">Name: </w:t>
      </w:r>
    </w:p>
    <w:p w14:paraId="4B66DEB1" w14:textId="77777777" w:rsidR="00BE593F" w:rsidRDefault="00000000">
      <w:r>
        <w:t xml:space="preserve">Date: </w:t>
      </w:r>
    </w:p>
    <w:p w14:paraId="447A18DF" w14:textId="77777777" w:rsidR="00BE593F" w:rsidRDefault="00BE593F">
      <w:pPr>
        <w:spacing w:before="200" w:line="216" w:lineRule="auto"/>
        <w:rPr>
          <w:rFonts w:eastAsia="Times New Roman"/>
          <w:color w:val="000000"/>
          <w:kern w:val="3"/>
          <w:szCs w:val="24"/>
        </w:rPr>
      </w:pPr>
    </w:p>
    <w:p w14:paraId="1B19046C" w14:textId="77777777" w:rsidR="00BE593F" w:rsidRDefault="00BE593F">
      <w:pPr>
        <w:spacing w:before="200" w:line="216" w:lineRule="auto"/>
        <w:rPr>
          <w:rFonts w:eastAsia="Times New Roman"/>
          <w:color w:val="000000"/>
          <w:kern w:val="3"/>
          <w:szCs w:val="24"/>
        </w:rPr>
      </w:pPr>
    </w:p>
    <w:p w14:paraId="29CB5BCF" w14:textId="77777777" w:rsidR="00BE593F" w:rsidRDefault="00BE593F">
      <w:pPr>
        <w:spacing w:before="200" w:line="216" w:lineRule="auto"/>
        <w:rPr>
          <w:rFonts w:eastAsia="Times New Roman"/>
          <w:color w:val="000000"/>
          <w:kern w:val="3"/>
          <w:szCs w:val="24"/>
        </w:rPr>
      </w:pPr>
    </w:p>
    <w:p w14:paraId="798DCCFE" w14:textId="77777777" w:rsidR="00BE593F" w:rsidRDefault="00BE593F">
      <w:pPr>
        <w:spacing w:before="200" w:line="216" w:lineRule="auto"/>
        <w:rPr>
          <w:rFonts w:eastAsia="Times New Roman"/>
          <w:color w:val="000000"/>
          <w:kern w:val="3"/>
          <w:szCs w:val="24"/>
        </w:rPr>
      </w:pPr>
    </w:p>
    <w:p w14:paraId="4FFE2056" w14:textId="77777777" w:rsidR="00BE593F" w:rsidRDefault="00BE593F">
      <w:pPr>
        <w:spacing w:before="200" w:line="216" w:lineRule="auto"/>
        <w:rPr>
          <w:rFonts w:eastAsia="Times New Roman"/>
          <w:color w:val="000000"/>
          <w:kern w:val="3"/>
          <w:szCs w:val="24"/>
        </w:rPr>
      </w:pPr>
    </w:p>
    <w:p w14:paraId="632B6B04" w14:textId="77777777" w:rsidR="00BE593F" w:rsidRDefault="00BE593F">
      <w:pPr>
        <w:spacing w:before="200" w:line="216" w:lineRule="auto"/>
        <w:rPr>
          <w:rFonts w:eastAsia="Times New Roman"/>
          <w:color w:val="000000"/>
          <w:kern w:val="3"/>
          <w:szCs w:val="24"/>
        </w:rPr>
      </w:pPr>
    </w:p>
    <w:p w14:paraId="13B56840" w14:textId="77777777" w:rsidR="00BE593F" w:rsidRDefault="00BE593F">
      <w:pPr>
        <w:spacing w:before="200" w:line="216" w:lineRule="auto"/>
        <w:rPr>
          <w:rFonts w:eastAsia="Times New Roman"/>
          <w:color w:val="000000"/>
          <w:kern w:val="3"/>
          <w:szCs w:val="24"/>
        </w:rPr>
      </w:pPr>
    </w:p>
    <w:p w14:paraId="316D1307" w14:textId="77777777" w:rsidR="00BE593F" w:rsidRDefault="00BE593F">
      <w:pPr>
        <w:spacing w:before="200" w:line="216" w:lineRule="auto"/>
        <w:rPr>
          <w:rFonts w:eastAsia="Times New Roman"/>
          <w:color w:val="000000"/>
          <w:kern w:val="3"/>
          <w:szCs w:val="24"/>
        </w:rPr>
      </w:pPr>
    </w:p>
    <w:p w14:paraId="407FBABA" w14:textId="77777777" w:rsidR="00BE593F" w:rsidRDefault="00BE593F">
      <w:pPr>
        <w:spacing w:before="200" w:line="216" w:lineRule="auto"/>
        <w:rPr>
          <w:rFonts w:eastAsia="Times New Roman"/>
          <w:color w:val="000000"/>
          <w:kern w:val="3"/>
          <w:szCs w:val="24"/>
        </w:rPr>
      </w:pPr>
    </w:p>
    <w:p w14:paraId="7F2B3A79" w14:textId="77777777" w:rsidR="00BE593F" w:rsidRDefault="00BE593F">
      <w:pPr>
        <w:spacing w:before="200" w:line="216" w:lineRule="auto"/>
        <w:rPr>
          <w:rFonts w:eastAsia="Times New Roman"/>
          <w:color w:val="000000"/>
          <w:kern w:val="3"/>
          <w:szCs w:val="24"/>
        </w:rPr>
      </w:pPr>
    </w:p>
    <w:p w14:paraId="386F2A0B" w14:textId="77777777" w:rsidR="00BE593F" w:rsidRDefault="00BE593F">
      <w:pPr>
        <w:spacing w:before="200" w:line="216" w:lineRule="auto"/>
        <w:rPr>
          <w:rFonts w:eastAsia="Times New Roman"/>
          <w:color w:val="000000"/>
          <w:kern w:val="3"/>
          <w:szCs w:val="24"/>
        </w:rPr>
      </w:pPr>
    </w:p>
    <w:p w14:paraId="1BACCC07" w14:textId="77777777" w:rsidR="00BE593F" w:rsidRDefault="00BE593F">
      <w:pPr>
        <w:spacing w:before="200" w:line="216" w:lineRule="auto"/>
        <w:rPr>
          <w:rFonts w:eastAsia="Times New Roman"/>
          <w:color w:val="000000"/>
          <w:kern w:val="3"/>
          <w:szCs w:val="24"/>
        </w:rPr>
      </w:pPr>
    </w:p>
    <w:p w14:paraId="4F1BEED3" w14:textId="77777777" w:rsidR="00BE593F" w:rsidRDefault="00BE593F">
      <w:pPr>
        <w:spacing w:before="200" w:line="216" w:lineRule="auto"/>
        <w:rPr>
          <w:rFonts w:eastAsia="Times New Roman"/>
          <w:color w:val="000000"/>
          <w:kern w:val="3"/>
          <w:szCs w:val="24"/>
        </w:rPr>
      </w:pPr>
    </w:p>
    <w:p w14:paraId="7DA5FD06" w14:textId="77777777" w:rsidR="00BE593F" w:rsidRDefault="00BE593F">
      <w:pPr>
        <w:widowControl/>
        <w:autoSpaceDE/>
        <w:spacing w:after="160" w:line="244" w:lineRule="auto"/>
        <w:rPr>
          <w:rFonts w:eastAsia="Times New Roman"/>
          <w:color w:val="000000"/>
          <w:kern w:val="3"/>
          <w:szCs w:val="24"/>
        </w:rPr>
      </w:pPr>
    </w:p>
    <w:p w14:paraId="63E8D05B" w14:textId="77777777" w:rsidR="00BE593F" w:rsidRDefault="00BE593F">
      <w:pPr>
        <w:pStyle w:val="NoSpacing"/>
        <w:rPr>
          <w:rFonts w:eastAsia="Times New Roman"/>
        </w:rPr>
      </w:pPr>
    </w:p>
    <w:p w14:paraId="758E1297" w14:textId="77777777" w:rsidR="00BE593F" w:rsidRDefault="00BE593F">
      <w:pPr>
        <w:pStyle w:val="Heading1"/>
      </w:pPr>
      <w:bookmarkStart w:id="1" w:name="_Toc530748247"/>
    </w:p>
    <w:p w14:paraId="666C1B65" w14:textId="77777777" w:rsidR="00BE593F" w:rsidRDefault="00000000">
      <w:pPr>
        <w:pStyle w:val="Heading1"/>
        <w:pageBreakBefore/>
      </w:pPr>
      <w:r>
        <w:lastRenderedPageBreak/>
        <w:t>Examining Committee Certification</w:t>
      </w:r>
      <w:bookmarkEnd w:id="1"/>
    </w:p>
    <w:p w14:paraId="5C63EB4C" w14:textId="77777777" w:rsidR="00BE593F" w:rsidRDefault="00000000">
      <w:pPr>
        <w:pStyle w:val="NoSpacing"/>
        <w:spacing w:line="360" w:lineRule="auto"/>
      </w:pPr>
      <w:r>
        <w:t>We certify that we have read this dissertation/thesis: ‘XX Title of Submission XXX’ and as a committee have examined the student ‘XX Name XX’ in its content and what is related to it.  We approve that it meets the standards of a dissertation/thesis for the degree of ‘XXXXXXX’ in ‘XX subject XX’</w:t>
      </w:r>
    </w:p>
    <w:p w14:paraId="0046BB40" w14:textId="77777777" w:rsidR="00BE593F" w:rsidRDefault="00BE593F"/>
    <w:p w14:paraId="348A244C" w14:textId="77777777" w:rsidR="00BE593F" w:rsidRDefault="00BE593F">
      <w:pPr>
        <w:pStyle w:val="NoSpacing"/>
      </w:pPr>
    </w:p>
    <w:p w14:paraId="329F4B3B" w14:textId="77777777" w:rsidR="00BE593F" w:rsidRDefault="00BE593F">
      <w:pPr>
        <w:pStyle w:val="NoSpacing"/>
      </w:pPr>
    </w:p>
    <w:p w14:paraId="2415F392" w14:textId="77777777" w:rsidR="00BE593F" w:rsidRDefault="00BE593F">
      <w:pPr>
        <w:pStyle w:val="NoSpacing"/>
      </w:pPr>
    </w:p>
    <w:p w14:paraId="792DF968" w14:textId="77777777" w:rsidR="00BE593F" w:rsidRDefault="00BE593F">
      <w:pPr>
        <w:pStyle w:val="NoSpacing"/>
      </w:pPr>
    </w:p>
    <w:p w14:paraId="73C61505" w14:textId="77777777" w:rsidR="00BE593F" w:rsidRDefault="00000000">
      <w:pPr>
        <w:pStyle w:val="NoSpacing"/>
      </w:pPr>
      <w:r>
        <w:t>__________________________</w:t>
      </w:r>
      <w:r>
        <w:tab/>
        <w:t xml:space="preserve">                 __________________________</w:t>
      </w:r>
      <w:r>
        <w:tab/>
      </w:r>
    </w:p>
    <w:p w14:paraId="112165F8" w14:textId="77777777" w:rsidR="00BE593F" w:rsidRDefault="00000000">
      <w:pPr>
        <w:pStyle w:val="NoSpacing"/>
      </w:pPr>
      <w:r>
        <w:t>Signature</w:t>
      </w:r>
      <w:r>
        <w:tab/>
      </w:r>
      <w:r>
        <w:tab/>
      </w:r>
      <w:r>
        <w:tab/>
      </w:r>
      <w:r>
        <w:tab/>
      </w:r>
      <w:r>
        <w:tab/>
        <w:t xml:space="preserve">      Signature</w:t>
      </w:r>
      <w:r>
        <w:tab/>
      </w:r>
      <w:r>
        <w:tab/>
      </w:r>
      <w:r>
        <w:tab/>
      </w:r>
      <w:r>
        <w:tab/>
      </w:r>
    </w:p>
    <w:p w14:paraId="49518607" w14:textId="77777777" w:rsidR="00BE593F" w:rsidRDefault="00000000">
      <w:pPr>
        <w:pStyle w:val="NoSpacing"/>
      </w:pPr>
      <w:r>
        <w:t>Name:</w:t>
      </w:r>
      <w:r>
        <w:tab/>
      </w:r>
      <w:r>
        <w:tab/>
      </w:r>
      <w:r>
        <w:tab/>
      </w:r>
      <w:r>
        <w:tab/>
      </w:r>
      <w:r>
        <w:tab/>
      </w:r>
      <w:r>
        <w:tab/>
        <w:t xml:space="preserve">      Name:    </w:t>
      </w:r>
      <w:r>
        <w:tab/>
      </w:r>
      <w:r>
        <w:tab/>
      </w:r>
      <w:r>
        <w:tab/>
      </w:r>
      <w:r>
        <w:tab/>
      </w:r>
    </w:p>
    <w:p w14:paraId="578F9774" w14:textId="617D1BD0" w:rsidR="00BE593F" w:rsidRDefault="003B509E">
      <w:pPr>
        <w:pStyle w:val="NoSpacing"/>
      </w:pPr>
      <w:r>
        <w:t xml:space="preserve">Viva Voce </w:t>
      </w:r>
      <w:r w:rsidR="00EC008F">
        <w:t xml:space="preserve">Chairperson </w:t>
      </w:r>
      <w:r w:rsidR="00EC008F">
        <w:tab/>
      </w:r>
      <w:r w:rsidR="00EC008F">
        <w:tab/>
      </w:r>
      <w:r>
        <w:tab/>
        <w:t xml:space="preserve">      </w:t>
      </w:r>
      <w:r w:rsidR="00EC008F">
        <w:t>Member</w:t>
      </w:r>
      <w:r w:rsidR="00EC008F">
        <w:tab/>
      </w:r>
      <w:r w:rsidR="00EC008F">
        <w:tab/>
      </w:r>
      <w:r w:rsidR="00EC008F">
        <w:tab/>
      </w:r>
      <w:r w:rsidR="00EC008F">
        <w:tab/>
      </w:r>
    </w:p>
    <w:p w14:paraId="3AB21FF9" w14:textId="77777777" w:rsidR="00BE593F" w:rsidRDefault="00000000">
      <w:pPr>
        <w:pStyle w:val="NoSpacing"/>
      </w:pPr>
      <w:r>
        <w:t xml:space="preserve">Date: </w:t>
      </w:r>
      <w:r>
        <w:tab/>
      </w:r>
      <w:r>
        <w:tab/>
      </w:r>
      <w:r>
        <w:tab/>
      </w:r>
      <w:r>
        <w:tab/>
      </w:r>
      <w:r>
        <w:tab/>
      </w:r>
      <w:r>
        <w:tab/>
        <w:t xml:space="preserve">      Date:</w:t>
      </w:r>
      <w:r>
        <w:tab/>
      </w:r>
      <w:r>
        <w:tab/>
      </w:r>
      <w:r>
        <w:tab/>
      </w:r>
      <w:r>
        <w:tab/>
      </w:r>
    </w:p>
    <w:p w14:paraId="5E815D56" w14:textId="77777777" w:rsidR="00BE593F" w:rsidRDefault="00BE593F">
      <w:pPr>
        <w:pStyle w:val="NoSpacing"/>
      </w:pPr>
    </w:p>
    <w:p w14:paraId="23E689D4" w14:textId="77777777" w:rsidR="00BE593F" w:rsidRDefault="00BE593F">
      <w:pPr>
        <w:pStyle w:val="NoSpacing"/>
      </w:pPr>
    </w:p>
    <w:p w14:paraId="5E425ED5" w14:textId="77777777" w:rsidR="00BE593F" w:rsidRDefault="00000000">
      <w:pPr>
        <w:pStyle w:val="NoSpacing"/>
      </w:pPr>
      <w:r>
        <w:t>__________________________</w:t>
      </w:r>
      <w:r>
        <w:tab/>
      </w:r>
      <w:r>
        <w:tab/>
        <w:t xml:space="preserve">      ___________________________</w:t>
      </w:r>
      <w:r>
        <w:tab/>
      </w:r>
    </w:p>
    <w:p w14:paraId="333D02E5" w14:textId="77777777" w:rsidR="00BE593F" w:rsidRDefault="00000000">
      <w:pPr>
        <w:pStyle w:val="NoSpacing"/>
      </w:pPr>
      <w:r>
        <w:t>Signature</w:t>
      </w:r>
      <w:r>
        <w:tab/>
      </w:r>
      <w:r>
        <w:tab/>
      </w:r>
      <w:r>
        <w:tab/>
      </w:r>
      <w:r>
        <w:tab/>
      </w:r>
      <w:r>
        <w:tab/>
        <w:t xml:space="preserve">      Signature</w:t>
      </w:r>
      <w:r>
        <w:tab/>
      </w:r>
      <w:r>
        <w:tab/>
      </w:r>
      <w:r>
        <w:tab/>
      </w:r>
      <w:r>
        <w:tab/>
      </w:r>
    </w:p>
    <w:p w14:paraId="46A4EC26" w14:textId="77777777" w:rsidR="00BE593F" w:rsidRDefault="00000000">
      <w:pPr>
        <w:pStyle w:val="NoSpacing"/>
      </w:pPr>
      <w:r>
        <w:t>Name:</w:t>
      </w:r>
      <w:r>
        <w:tab/>
      </w:r>
      <w:r>
        <w:tab/>
      </w:r>
      <w:r>
        <w:tab/>
      </w:r>
      <w:r>
        <w:tab/>
      </w:r>
      <w:r>
        <w:tab/>
      </w:r>
      <w:r>
        <w:tab/>
        <w:t xml:space="preserve">      Name:</w:t>
      </w:r>
      <w:r>
        <w:tab/>
      </w:r>
    </w:p>
    <w:p w14:paraId="4004494B" w14:textId="77777777" w:rsidR="00BE593F" w:rsidRDefault="00000000">
      <w:pPr>
        <w:pStyle w:val="NoSpacing"/>
      </w:pPr>
      <w:r>
        <w:t>Supervisor</w:t>
      </w:r>
      <w:r>
        <w:tab/>
      </w:r>
      <w:r>
        <w:tab/>
      </w:r>
      <w:r>
        <w:tab/>
      </w:r>
      <w:r>
        <w:tab/>
      </w:r>
      <w:r>
        <w:tab/>
        <w:t xml:space="preserve">      Member</w:t>
      </w:r>
      <w:r>
        <w:tab/>
      </w:r>
      <w:r>
        <w:tab/>
      </w:r>
      <w:r>
        <w:tab/>
      </w:r>
      <w:r>
        <w:tab/>
      </w:r>
    </w:p>
    <w:p w14:paraId="7F7C93C4" w14:textId="77777777" w:rsidR="00BE593F" w:rsidRDefault="00000000">
      <w:pPr>
        <w:pStyle w:val="NoSpacing"/>
      </w:pPr>
      <w:r>
        <w:t>Date</w:t>
      </w:r>
      <w:r>
        <w:tab/>
      </w:r>
      <w:r>
        <w:tab/>
      </w:r>
      <w:r>
        <w:tab/>
      </w:r>
      <w:r>
        <w:tab/>
      </w:r>
      <w:r>
        <w:tab/>
      </w:r>
      <w:r>
        <w:tab/>
        <w:t xml:space="preserve">      Date</w:t>
      </w:r>
      <w:r>
        <w:tab/>
      </w:r>
      <w:r>
        <w:tab/>
      </w:r>
      <w:r>
        <w:tab/>
      </w:r>
      <w:r>
        <w:tab/>
      </w:r>
      <w:r>
        <w:tab/>
      </w:r>
      <w:r>
        <w:tab/>
      </w:r>
    </w:p>
    <w:p w14:paraId="693DB804" w14:textId="77777777" w:rsidR="00BE593F" w:rsidRDefault="00BE593F">
      <w:pPr>
        <w:pStyle w:val="NoSpacing"/>
      </w:pPr>
    </w:p>
    <w:p w14:paraId="7FC96E5B" w14:textId="77777777" w:rsidR="00BE593F" w:rsidRDefault="00BE593F">
      <w:pPr>
        <w:pStyle w:val="NoSpacing"/>
      </w:pPr>
    </w:p>
    <w:p w14:paraId="6D9B9164" w14:textId="77777777" w:rsidR="00BE593F" w:rsidRDefault="00BE593F">
      <w:pPr>
        <w:pStyle w:val="NoSpacing"/>
      </w:pPr>
    </w:p>
    <w:p w14:paraId="04259EBF" w14:textId="77777777" w:rsidR="00BE593F" w:rsidRDefault="00BE593F">
      <w:pPr>
        <w:pStyle w:val="Heading1"/>
      </w:pPr>
      <w:bookmarkStart w:id="2" w:name="_Toc530748248"/>
    </w:p>
    <w:p w14:paraId="3247AAC7" w14:textId="77777777" w:rsidR="00BE593F" w:rsidRDefault="00000000">
      <w:pPr>
        <w:pStyle w:val="Heading1"/>
        <w:pageBreakBefore/>
      </w:pPr>
      <w:r>
        <w:lastRenderedPageBreak/>
        <w:t>Dedication</w:t>
      </w:r>
      <w:bookmarkEnd w:id="2"/>
    </w:p>
    <w:p w14:paraId="026F6046" w14:textId="77777777" w:rsidR="00BE593F" w:rsidRDefault="00000000">
      <w:pPr>
        <w:jc w:val="both"/>
      </w:pPr>
      <w:r>
        <w:t>A dedication is the expression of friendly connection or thanks by the author towards another person.  The dedication has its own place on the dedication page and is part of the preliminary pages.</w:t>
      </w:r>
    </w:p>
    <w:p w14:paraId="05CD17F4" w14:textId="77777777" w:rsidR="00BE593F" w:rsidRDefault="00BE593F"/>
    <w:p w14:paraId="281C99CD" w14:textId="77777777" w:rsidR="00BE593F" w:rsidRDefault="00000000">
      <w:r>
        <w:t xml:space="preserve">(Replace with) Student Name </w:t>
      </w:r>
    </w:p>
    <w:p w14:paraId="6C4513BE" w14:textId="77777777" w:rsidR="00BE593F" w:rsidRDefault="00000000">
      <w:r>
        <w:t>Year</w:t>
      </w:r>
    </w:p>
    <w:p w14:paraId="31135F84" w14:textId="77777777" w:rsidR="00BE593F" w:rsidRDefault="00BE593F"/>
    <w:p w14:paraId="4F441402" w14:textId="77777777" w:rsidR="00BE593F" w:rsidRDefault="00BE593F"/>
    <w:p w14:paraId="01C06E64" w14:textId="77777777" w:rsidR="00BE593F" w:rsidRDefault="00BE593F">
      <w:pPr>
        <w:widowControl/>
        <w:autoSpaceDE/>
        <w:spacing w:after="160" w:line="244" w:lineRule="auto"/>
      </w:pPr>
    </w:p>
    <w:p w14:paraId="4E57A7C0" w14:textId="77777777" w:rsidR="00BE593F" w:rsidRDefault="00BE593F">
      <w:pPr>
        <w:pStyle w:val="Heading1"/>
      </w:pPr>
      <w:bookmarkStart w:id="3" w:name="_Toc530748249"/>
    </w:p>
    <w:p w14:paraId="13CB5E27" w14:textId="77777777" w:rsidR="00BE593F" w:rsidRDefault="00000000">
      <w:pPr>
        <w:pStyle w:val="Heading1"/>
        <w:pageBreakBefore/>
      </w:pPr>
      <w:r>
        <w:lastRenderedPageBreak/>
        <w:t>Acknowledgements</w:t>
      </w:r>
      <w:bookmarkEnd w:id="3"/>
    </w:p>
    <w:p w14:paraId="7BE7A9C6" w14:textId="77777777" w:rsidR="00BE593F" w:rsidRDefault="00000000">
      <w:pPr>
        <w:spacing w:before="100" w:after="100"/>
        <w:rPr>
          <w:szCs w:val="24"/>
        </w:rPr>
      </w:pPr>
      <w:r>
        <w:rPr>
          <w:szCs w:val="24"/>
        </w:rPr>
        <w:t>Here you can acknowledge your supervisor, co-workers, family members, etc. for support.  Do not forget to mention all the funding agencies that have supported your work.</w:t>
      </w:r>
    </w:p>
    <w:p w14:paraId="01690632" w14:textId="77777777" w:rsidR="00BE593F" w:rsidRDefault="00BE593F"/>
    <w:p w14:paraId="351F69FB" w14:textId="77777777" w:rsidR="00BE593F" w:rsidRDefault="00BE593F"/>
    <w:p w14:paraId="11319668" w14:textId="77777777" w:rsidR="00BE593F" w:rsidRDefault="00BE593F"/>
    <w:p w14:paraId="3663D90E" w14:textId="77777777" w:rsidR="00BE593F" w:rsidRDefault="00BE593F"/>
    <w:p w14:paraId="2F8AB1EF" w14:textId="77777777" w:rsidR="00BE593F" w:rsidRDefault="00BE593F"/>
    <w:p w14:paraId="76D8F6B0" w14:textId="77777777" w:rsidR="00BE593F" w:rsidRDefault="00BE593F"/>
    <w:p w14:paraId="7C7CA81C" w14:textId="77777777" w:rsidR="00BE593F" w:rsidRDefault="00BE593F"/>
    <w:p w14:paraId="554A22D9" w14:textId="77777777" w:rsidR="00BE593F" w:rsidRDefault="00BE593F">
      <w:pPr>
        <w:widowControl/>
        <w:autoSpaceDE/>
        <w:spacing w:after="160" w:line="244" w:lineRule="auto"/>
      </w:pPr>
    </w:p>
    <w:p w14:paraId="1827AF3C" w14:textId="77777777" w:rsidR="00BE593F" w:rsidRDefault="00BE593F">
      <w:pPr>
        <w:pStyle w:val="Heading1"/>
      </w:pPr>
      <w:bookmarkStart w:id="4" w:name="_Toc530740949"/>
      <w:bookmarkStart w:id="5" w:name="_Toc530748250"/>
    </w:p>
    <w:p w14:paraId="457A4074" w14:textId="77777777" w:rsidR="00BE593F" w:rsidRDefault="00000000">
      <w:pPr>
        <w:pStyle w:val="Heading1"/>
        <w:pageBreakBefore/>
      </w:pPr>
      <w:r>
        <w:lastRenderedPageBreak/>
        <w:t>Abstract</w:t>
      </w:r>
      <w:bookmarkEnd w:id="4"/>
      <w:bookmarkEnd w:id="5"/>
    </w:p>
    <w:p w14:paraId="7E0769B2" w14:textId="77777777" w:rsidR="00BE593F" w:rsidRDefault="00000000">
      <w:pPr>
        <w:jc w:val="both"/>
      </w:pPr>
      <w:r>
        <w:t>This is where the body of the abstract goes.  An abstract very briefly summarises the entire thesis.  Someone should be able to read the abstract and determine the thesis main purpose, method, and outcome.  Do not cite any references or place any figures or tables in the abstract.</w:t>
      </w:r>
    </w:p>
    <w:p w14:paraId="7D6EBD68" w14:textId="77777777" w:rsidR="00BE593F" w:rsidRDefault="00000000">
      <w:pPr>
        <w:jc w:val="both"/>
      </w:pPr>
      <w:r>
        <w:t>This document serves as a template for dissertations and thesis at the University of Kurdistan Hewlêr.  The spacing, font, and other formatting in this thesis should be followed.  Notice that in this Word document, the Styles are already created for each type of text.  Use these styles for appropriate sections in the dissertation/thesis prevent formatting errors.  The “Table of Contents,” “List of Figures,” and “List of Tables” are fields that can be automatically updated to match the document.  Therefore, they are not entered manually but inserted using the List of Figures and Tables command in Word.</w:t>
      </w:r>
    </w:p>
    <w:p w14:paraId="1C6546C7" w14:textId="77777777" w:rsidR="00BE593F" w:rsidRDefault="00000000">
      <w:pPr>
        <w:jc w:val="both"/>
        <w:rPr>
          <w:i/>
          <w:iCs/>
          <w:szCs w:val="24"/>
        </w:rPr>
      </w:pPr>
      <w:r>
        <w:rPr>
          <w:i/>
          <w:iCs/>
          <w:szCs w:val="24"/>
        </w:rPr>
        <w:t>Note: there shall be no citations or referencing</w:t>
      </w:r>
    </w:p>
    <w:p w14:paraId="74590DD7" w14:textId="77777777" w:rsidR="00BE593F" w:rsidRDefault="00BE593F">
      <w:pPr>
        <w:jc w:val="both"/>
        <w:rPr>
          <w:szCs w:val="24"/>
        </w:rPr>
      </w:pPr>
    </w:p>
    <w:p w14:paraId="1774F13C" w14:textId="77777777" w:rsidR="00BE593F" w:rsidRDefault="00BE593F">
      <w:pPr>
        <w:jc w:val="both"/>
        <w:rPr>
          <w:szCs w:val="24"/>
        </w:rPr>
      </w:pPr>
    </w:p>
    <w:p w14:paraId="7C5755A6" w14:textId="77777777" w:rsidR="00BE593F" w:rsidRDefault="00BE593F">
      <w:pPr>
        <w:jc w:val="both"/>
        <w:rPr>
          <w:szCs w:val="24"/>
        </w:rPr>
      </w:pPr>
    </w:p>
    <w:p w14:paraId="3D7DACC1" w14:textId="77777777" w:rsidR="00BE593F" w:rsidRDefault="00BE593F">
      <w:pPr>
        <w:jc w:val="both"/>
        <w:rPr>
          <w:szCs w:val="24"/>
        </w:rPr>
      </w:pPr>
    </w:p>
    <w:p w14:paraId="19592DE0" w14:textId="77777777" w:rsidR="00BE593F" w:rsidRDefault="00BE593F">
      <w:pPr>
        <w:jc w:val="both"/>
        <w:rPr>
          <w:szCs w:val="24"/>
        </w:rPr>
      </w:pPr>
    </w:p>
    <w:p w14:paraId="0D41A1FA" w14:textId="77777777" w:rsidR="00BE593F" w:rsidRDefault="00BE593F">
      <w:pPr>
        <w:widowControl/>
        <w:autoSpaceDE/>
        <w:spacing w:after="160" w:line="244" w:lineRule="auto"/>
        <w:rPr>
          <w:szCs w:val="24"/>
        </w:rPr>
      </w:pPr>
    </w:p>
    <w:p w14:paraId="29EF9EC2" w14:textId="77777777" w:rsidR="00BE593F" w:rsidRDefault="00BE593F">
      <w:pPr>
        <w:pStyle w:val="Heading1"/>
      </w:pPr>
      <w:bookmarkStart w:id="6" w:name="_Toc530740950"/>
      <w:bookmarkStart w:id="7" w:name="_Toc530748251"/>
    </w:p>
    <w:p w14:paraId="68AA2F06" w14:textId="77777777" w:rsidR="00BE593F" w:rsidRDefault="00000000">
      <w:pPr>
        <w:pStyle w:val="Heading1"/>
        <w:pageBreakBefore/>
      </w:pPr>
      <w:r>
        <w:lastRenderedPageBreak/>
        <w:t>Table of Contents</w:t>
      </w:r>
      <w:bookmarkStart w:id="8" w:name="_Toc381224550"/>
      <w:bookmarkEnd w:id="6"/>
      <w:bookmarkEnd w:id="7"/>
    </w:p>
    <w:p w14:paraId="63DADC02" w14:textId="77777777" w:rsidR="00BE593F" w:rsidRDefault="00000000">
      <w:pPr>
        <w:pStyle w:val="TOC1"/>
      </w:pPr>
      <w:r>
        <w:rPr>
          <w:b/>
          <w:color w:val="000000"/>
          <w:sz w:val="32"/>
          <w:szCs w:val="28"/>
        </w:rPr>
        <w:fldChar w:fldCharType="begin"/>
      </w:r>
      <w:r>
        <w:instrText xml:space="preserve"> TOC \o "1-3" \u \h </w:instrText>
      </w:r>
      <w:r>
        <w:rPr>
          <w:b/>
          <w:color w:val="000000"/>
          <w:sz w:val="32"/>
          <w:szCs w:val="28"/>
        </w:rPr>
        <w:fldChar w:fldCharType="separate"/>
      </w:r>
      <w:hyperlink w:anchor="_Toc530748245" w:history="1">
        <w:r w:rsidR="00BE593F">
          <w:rPr>
            <w:rStyle w:val="Hyperlink"/>
          </w:rPr>
          <w:t>Declaration</w:t>
        </w:r>
        <w:r w:rsidR="00BE593F">
          <w:tab/>
          <w:t>II</w:t>
        </w:r>
      </w:hyperlink>
    </w:p>
    <w:p w14:paraId="5E3728F8" w14:textId="77777777" w:rsidR="00BE593F" w:rsidRDefault="00BE593F">
      <w:pPr>
        <w:pStyle w:val="TOC1"/>
      </w:pPr>
      <w:hyperlink w:anchor="_Toc530748247" w:history="1">
        <w:r>
          <w:rPr>
            <w:rStyle w:val="Hyperlink"/>
          </w:rPr>
          <w:t>Examining Committee Certification</w:t>
        </w:r>
        <w:r>
          <w:tab/>
          <w:t>III</w:t>
        </w:r>
      </w:hyperlink>
    </w:p>
    <w:p w14:paraId="052B8FAF" w14:textId="77777777" w:rsidR="00BE593F" w:rsidRDefault="00BE593F">
      <w:pPr>
        <w:pStyle w:val="TOC1"/>
      </w:pPr>
      <w:hyperlink w:anchor="_Toc530748248" w:history="1">
        <w:r>
          <w:rPr>
            <w:rStyle w:val="Hyperlink"/>
          </w:rPr>
          <w:t>Dedication</w:t>
        </w:r>
        <w:r>
          <w:tab/>
          <w:t>IV</w:t>
        </w:r>
      </w:hyperlink>
    </w:p>
    <w:p w14:paraId="7333DB07" w14:textId="77777777" w:rsidR="00BE593F" w:rsidRDefault="00BE593F">
      <w:pPr>
        <w:pStyle w:val="TOC1"/>
      </w:pPr>
      <w:hyperlink w:anchor="_Toc530748249" w:history="1">
        <w:r>
          <w:rPr>
            <w:rStyle w:val="Hyperlink"/>
          </w:rPr>
          <w:t>Acknowledgements</w:t>
        </w:r>
        <w:r>
          <w:tab/>
          <w:t>V</w:t>
        </w:r>
      </w:hyperlink>
    </w:p>
    <w:p w14:paraId="27668D10" w14:textId="77777777" w:rsidR="00BE593F" w:rsidRDefault="00BE593F">
      <w:pPr>
        <w:pStyle w:val="TOC1"/>
      </w:pPr>
      <w:hyperlink w:anchor="_Toc530748250" w:history="1">
        <w:r>
          <w:rPr>
            <w:rStyle w:val="Hyperlink"/>
          </w:rPr>
          <w:t>Abstract</w:t>
        </w:r>
        <w:r>
          <w:tab/>
          <w:t>VI</w:t>
        </w:r>
      </w:hyperlink>
    </w:p>
    <w:p w14:paraId="243E597C" w14:textId="77777777" w:rsidR="00BE593F" w:rsidRDefault="00BE593F">
      <w:pPr>
        <w:pStyle w:val="TOC1"/>
      </w:pPr>
      <w:hyperlink w:anchor="_Toc530748251" w:history="1">
        <w:r>
          <w:rPr>
            <w:rStyle w:val="Hyperlink"/>
          </w:rPr>
          <w:t>Table of Contents</w:t>
        </w:r>
        <w:r>
          <w:tab/>
          <w:t>VII</w:t>
        </w:r>
      </w:hyperlink>
    </w:p>
    <w:p w14:paraId="06FBA625" w14:textId="77777777" w:rsidR="00BE593F" w:rsidRDefault="00BE593F">
      <w:pPr>
        <w:pStyle w:val="TOC1"/>
      </w:pPr>
      <w:hyperlink w:anchor="_Toc530748252" w:history="1">
        <w:r>
          <w:rPr>
            <w:rStyle w:val="Hyperlink"/>
          </w:rPr>
          <w:t>List of Illustrations (if there are any)</w:t>
        </w:r>
        <w:r>
          <w:tab/>
          <w:t>IX</w:t>
        </w:r>
      </w:hyperlink>
    </w:p>
    <w:p w14:paraId="7F21807A" w14:textId="77777777" w:rsidR="00BE593F" w:rsidRDefault="00BE593F">
      <w:pPr>
        <w:pStyle w:val="TOC1"/>
      </w:pPr>
      <w:hyperlink w:anchor="_Toc530748253" w:history="1">
        <w:r>
          <w:rPr>
            <w:rStyle w:val="Hyperlink"/>
          </w:rPr>
          <w:t>List of Tables (if there are any)</w:t>
        </w:r>
        <w:r>
          <w:tab/>
          <w:t>X</w:t>
        </w:r>
      </w:hyperlink>
    </w:p>
    <w:p w14:paraId="434ABA83" w14:textId="77777777" w:rsidR="00BE593F" w:rsidRDefault="00BE593F">
      <w:pPr>
        <w:pStyle w:val="TOC1"/>
      </w:pPr>
      <w:hyperlink w:anchor="_Toc530748254" w:history="1">
        <w:r>
          <w:rPr>
            <w:rStyle w:val="Hyperlink"/>
          </w:rPr>
          <w:t>List of Figures (if there are any)</w:t>
        </w:r>
        <w:r>
          <w:tab/>
          <w:t>XI</w:t>
        </w:r>
      </w:hyperlink>
    </w:p>
    <w:p w14:paraId="24E2068A" w14:textId="77777777" w:rsidR="00BE593F" w:rsidRDefault="00BE593F">
      <w:pPr>
        <w:pStyle w:val="TOC1"/>
      </w:pPr>
      <w:hyperlink w:anchor="_Toc530748255" w:history="1">
        <w:r>
          <w:rPr>
            <w:rStyle w:val="Hyperlink"/>
          </w:rPr>
          <w:t>List of Abbreviations (if there are any)</w:t>
        </w:r>
        <w:r>
          <w:tab/>
          <w:t>XII</w:t>
        </w:r>
      </w:hyperlink>
    </w:p>
    <w:p w14:paraId="0E219289" w14:textId="77777777" w:rsidR="00BE593F" w:rsidRDefault="00BE593F">
      <w:pPr>
        <w:pStyle w:val="TOC1"/>
      </w:pPr>
      <w:hyperlink w:anchor="_Toc530748256" w:history="1">
        <w:r>
          <w:rPr>
            <w:rStyle w:val="Hyperlink"/>
          </w:rPr>
          <w:t>List of Symbols (if there are any)</w:t>
        </w:r>
        <w:r>
          <w:tab/>
          <w:t>XIII</w:t>
        </w:r>
      </w:hyperlink>
    </w:p>
    <w:p w14:paraId="38FF404D" w14:textId="77777777" w:rsidR="00BE593F" w:rsidRDefault="00BE593F">
      <w:pPr>
        <w:pStyle w:val="TOC1"/>
      </w:pPr>
      <w:hyperlink w:anchor="_Toc530748257" w:history="1">
        <w:r>
          <w:rPr>
            <w:rStyle w:val="Hyperlink"/>
          </w:rPr>
          <w:t>Chapter 1 Introduction</w:t>
        </w:r>
      </w:hyperlink>
    </w:p>
    <w:p w14:paraId="33529C18" w14:textId="77777777" w:rsidR="00BE593F" w:rsidRDefault="00BE593F">
      <w:pPr>
        <w:pStyle w:val="TOC2"/>
        <w:tabs>
          <w:tab w:val="right" w:leader="dot" w:pos="567"/>
        </w:tabs>
      </w:pPr>
      <w:hyperlink w:anchor="_Toc530748258" w:history="1">
        <w:r>
          <w:rPr>
            <w:rStyle w:val="Hyperlink"/>
            <w:color w:val="auto"/>
          </w:rPr>
          <w:t>1.1 Problem</w:t>
        </w:r>
        <w:r>
          <w:rPr>
            <w:rStyle w:val="Hyperlink"/>
          </w:rPr>
          <w:t xml:space="preserve"> </w:t>
        </w:r>
        <w:r>
          <w:rPr>
            <w:rStyle w:val="Hyperlink"/>
            <w:color w:val="auto"/>
          </w:rPr>
          <w:t>Statement</w:t>
        </w:r>
        <w:r>
          <w:tab/>
          <w:t>1</w:t>
        </w:r>
      </w:hyperlink>
    </w:p>
    <w:p w14:paraId="033B218F" w14:textId="77777777" w:rsidR="00BE593F" w:rsidRDefault="00BE593F">
      <w:pPr>
        <w:pStyle w:val="TOC2"/>
        <w:tabs>
          <w:tab w:val="right" w:leader="dot" w:pos="567"/>
        </w:tabs>
      </w:pPr>
      <w:hyperlink w:anchor="_Toc530748259" w:history="1">
        <w:r>
          <w:rPr>
            <w:rStyle w:val="Hyperlink"/>
          </w:rPr>
          <w:t>1.2 Thesis Organisation</w:t>
        </w:r>
        <w:r>
          <w:tab/>
          <w:t>1</w:t>
        </w:r>
      </w:hyperlink>
    </w:p>
    <w:p w14:paraId="0E832074" w14:textId="77777777" w:rsidR="00BE593F" w:rsidRDefault="00BE593F">
      <w:pPr>
        <w:pStyle w:val="TOC2"/>
        <w:tabs>
          <w:tab w:val="right" w:leader="dot" w:pos="567"/>
        </w:tabs>
      </w:pPr>
      <w:hyperlink w:anchor="_Toc530748260" w:history="1">
        <w:r>
          <w:rPr>
            <w:rStyle w:val="Hyperlink"/>
          </w:rPr>
          <w:t>1.3 Summary (Optional)</w:t>
        </w:r>
        <w:r>
          <w:tab/>
          <w:t>1</w:t>
        </w:r>
      </w:hyperlink>
    </w:p>
    <w:p w14:paraId="5780A9C7" w14:textId="77777777" w:rsidR="00BE593F" w:rsidRDefault="00BE593F">
      <w:pPr>
        <w:pStyle w:val="TOC1"/>
      </w:pPr>
      <w:hyperlink w:anchor="_Toc530748261" w:history="1">
        <w:r>
          <w:rPr>
            <w:rStyle w:val="Hyperlink"/>
          </w:rPr>
          <w:t>Chapter 2 Literature Review</w:t>
        </w:r>
      </w:hyperlink>
    </w:p>
    <w:p w14:paraId="7DFE2B81" w14:textId="77777777" w:rsidR="00BE593F" w:rsidRDefault="00000000">
      <w:pPr>
        <w:tabs>
          <w:tab w:val="right" w:leader="dot" w:pos="9360"/>
        </w:tabs>
      </w:pPr>
      <w:r>
        <w:t>2.1 New Heading …</w:t>
      </w:r>
      <w:r>
        <w:tab/>
        <w:t>………………………………………………………………………2</w:t>
      </w:r>
    </w:p>
    <w:p w14:paraId="1AD7E981" w14:textId="77777777" w:rsidR="00BE593F" w:rsidRDefault="00BE593F">
      <w:pPr>
        <w:pStyle w:val="TOC1"/>
      </w:pPr>
      <w:hyperlink w:anchor="_Toc530748262" w:history="1">
        <w:r>
          <w:rPr>
            <w:rStyle w:val="Hyperlink"/>
          </w:rPr>
          <w:t>Chapter 3 Theoretical Approach or Different Title</w:t>
        </w:r>
      </w:hyperlink>
    </w:p>
    <w:p w14:paraId="6825B43B" w14:textId="77777777" w:rsidR="00BE593F" w:rsidRDefault="00BE593F">
      <w:pPr>
        <w:pStyle w:val="TOC2"/>
        <w:tabs>
          <w:tab w:val="right" w:leader="dot" w:pos="567"/>
        </w:tabs>
      </w:pPr>
      <w:hyperlink w:anchor="_Toc530748263" w:history="1">
        <w:r>
          <w:rPr>
            <w:rStyle w:val="Hyperlink"/>
          </w:rPr>
          <w:t>3.1 New Section Title</w:t>
        </w:r>
        <w:r>
          <w:tab/>
          <w:t>3</w:t>
        </w:r>
      </w:hyperlink>
    </w:p>
    <w:p w14:paraId="09802862" w14:textId="77777777" w:rsidR="00BE593F" w:rsidRDefault="00BE593F">
      <w:pPr>
        <w:pStyle w:val="TOC2"/>
        <w:tabs>
          <w:tab w:val="right" w:leader="dot" w:pos="567"/>
        </w:tabs>
      </w:pPr>
      <w:hyperlink w:anchor="_Toc530748264" w:history="1">
        <w:r>
          <w:rPr>
            <w:rStyle w:val="Hyperlink"/>
          </w:rPr>
          <w:t>3.2 Summary (Optional)</w:t>
        </w:r>
        <w:r>
          <w:tab/>
          <w:t>5</w:t>
        </w:r>
      </w:hyperlink>
    </w:p>
    <w:p w14:paraId="1499EF20" w14:textId="77777777" w:rsidR="00BE593F" w:rsidRDefault="00BE593F">
      <w:pPr>
        <w:pStyle w:val="TOC1"/>
      </w:pPr>
      <w:hyperlink w:anchor="_Toc530748265" w:history="1">
        <w:r>
          <w:rPr>
            <w:rStyle w:val="Hyperlink"/>
          </w:rPr>
          <w:t>Chapter 4 Experimental Work or Different Title</w:t>
        </w:r>
      </w:hyperlink>
    </w:p>
    <w:p w14:paraId="707768F4" w14:textId="77777777" w:rsidR="00BE593F" w:rsidRDefault="00BE593F">
      <w:pPr>
        <w:pStyle w:val="TOC2"/>
        <w:tabs>
          <w:tab w:val="right" w:leader="dot" w:pos="567"/>
        </w:tabs>
      </w:pPr>
      <w:hyperlink w:anchor="_Toc530748266" w:history="1">
        <w:r>
          <w:rPr>
            <w:rStyle w:val="Hyperlink"/>
          </w:rPr>
          <w:t>4.1 New Heading</w:t>
        </w:r>
        <w:r>
          <w:tab/>
          <w:t>6</w:t>
        </w:r>
      </w:hyperlink>
    </w:p>
    <w:p w14:paraId="300239AD" w14:textId="77777777" w:rsidR="00BE593F" w:rsidRDefault="00BE593F">
      <w:pPr>
        <w:pStyle w:val="TOC2"/>
        <w:tabs>
          <w:tab w:val="right" w:leader="dot" w:pos="567"/>
        </w:tabs>
      </w:pPr>
      <w:hyperlink w:anchor="_Toc530748267" w:history="1">
        <w:r>
          <w:rPr>
            <w:rStyle w:val="Hyperlink"/>
          </w:rPr>
          <w:t>4.2 Summary (Optional)</w:t>
        </w:r>
        <w:r>
          <w:tab/>
          <w:t>6</w:t>
        </w:r>
      </w:hyperlink>
    </w:p>
    <w:p w14:paraId="606B5E03" w14:textId="77777777" w:rsidR="00BE593F" w:rsidRDefault="00BE593F">
      <w:pPr>
        <w:pStyle w:val="TOC1"/>
      </w:pPr>
      <w:hyperlink w:anchor="_Toc530748268" w:history="1">
        <w:r>
          <w:rPr>
            <w:rStyle w:val="Hyperlink"/>
          </w:rPr>
          <w:t>Chapter 5 Results and Discussion or Different Title</w:t>
        </w:r>
      </w:hyperlink>
    </w:p>
    <w:p w14:paraId="120293D3" w14:textId="77777777" w:rsidR="00BE593F" w:rsidRDefault="00BE593F">
      <w:pPr>
        <w:pStyle w:val="TOC2"/>
        <w:tabs>
          <w:tab w:val="right" w:leader="dot" w:pos="567"/>
        </w:tabs>
      </w:pPr>
      <w:hyperlink w:anchor="_Toc530748269" w:history="1">
        <w:r>
          <w:rPr>
            <w:rStyle w:val="Hyperlink"/>
          </w:rPr>
          <w:t>5.1 New Heading</w:t>
        </w:r>
        <w:r>
          <w:tab/>
          <w:t>7</w:t>
        </w:r>
      </w:hyperlink>
    </w:p>
    <w:p w14:paraId="07EDCD5D" w14:textId="77777777" w:rsidR="00BE593F" w:rsidRDefault="00BE593F">
      <w:pPr>
        <w:pStyle w:val="TOC2"/>
        <w:tabs>
          <w:tab w:val="right" w:leader="dot" w:pos="567"/>
        </w:tabs>
      </w:pPr>
      <w:hyperlink w:anchor="_Toc530748270" w:history="1">
        <w:r>
          <w:rPr>
            <w:rStyle w:val="Hyperlink"/>
          </w:rPr>
          <w:t>5.2 Summary (Optional)</w:t>
        </w:r>
        <w:r>
          <w:tab/>
          <w:t>7</w:t>
        </w:r>
      </w:hyperlink>
    </w:p>
    <w:p w14:paraId="48EC15BE" w14:textId="77777777" w:rsidR="00BE593F" w:rsidRDefault="00BE593F">
      <w:pPr>
        <w:pStyle w:val="TOC1"/>
      </w:pPr>
      <w:hyperlink w:anchor="_Toc530748271" w:history="1">
        <w:r>
          <w:rPr>
            <w:rStyle w:val="Hyperlink"/>
          </w:rPr>
          <w:t>Chapter 6 Conclusions and Recommendations or Different Title</w:t>
        </w:r>
      </w:hyperlink>
    </w:p>
    <w:p w14:paraId="240AF344" w14:textId="77777777" w:rsidR="00BE593F" w:rsidRDefault="00BE593F">
      <w:pPr>
        <w:pStyle w:val="TOC2"/>
        <w:tabs>
          <w:tab w:val="right" w:leader="dot" w:pos="567"/>
        </w:tabs>
      </w:pPr>
      <w:hyperlink w:anchor="_Toc530748272" w:history="1">
        <w:r>
          <w:rPr>
            <w:rStyle w:val="Hyperlink"/>
          </w:rPr>
          <w:t>6.1 New Heading</w:t>
        </w:r>
        <w:r>
          <w:tab/>
          <w:t>8</w:t>
        </w:r>
      </w:hyperlink>
    </w:p>
    <w:p w14:paraId="532337FE" w14:textId="77777777" w:rsidR="00BE593F" w:rsidRDefault="00BE593F">
      <w:pPr>
        <w:pStyle w:val="TOC2"/>
        <w:tabs>
          <w:tab w:val="right" w:leader="dot" w:pos="567"/>
        </w:tabs>
      </w:pPr>
      <w:hyperlink w:anchor="_Toc530748273" w:history="1">
        <w:r>
          <w:rPr>
            <w:rStyle w:val="Hyperlink"/>
          </w:rPr>
          <w:t>6.2 Summary (Optional)</w:t>
        </w:r>
        <w:r>
          <w:tab/>
          <w:t>8</w:t>
        </w:r>
      </w:hyperlink>
    </w:p>
    <w:p w14:paraId="0927DF46" w14:textId="77777777" w:rsidR="00BE593F" w:rsidRDefault="00BE593F">
      <w:pPr>
        <w:pStyle w:val="TOC1"/>
      </w:pPr>
      <w:hyperlink w:anchor="_Toc530748274" w:history="1">
        <w:r>
          <w:rPr>
            <w:rStyle w:val="Hyperlink"/>
          </w:rPr>
          <w:t>References</w:t>
        </w:r>
        <w:r>
          <w:tab/>
          <w:t>R1</w:t>
        </w:r>
      </w:hyperlink>
    </w:p>
    <w:p w14:paraId="59AD254B" w14:textId="77777777" w:rsidR="00BE593F" w:rsidRDefault="00BE593F">
      <w:pPr>
        <w:pStyle w:val="TOC1"/>
      </w:pPr>
      <w:hyperlink w:anchor="_Toc530748275" w:history="1">
        <w:r>
          <w:rPr>
            <w:rStyle w:val="Hyperlink"/>
          </w:rPr>
          <w:t>Glossary (if this is required)</w:t>
        </w:r>
        <w:r>
          <w:tab/>
          <w:t>G1</w:t>
        </w:r>
      </w:hyperlink>
    </w:p>
    <w:p w14:paraId="627C962B" w14:textId="77777777" w:rsidR="00BE593F" w:rsidRDefault="00BE593F">
      <w:pPr>
        <w:pStyle w:val="TOC1"/>
      </w:pPr>
      <w:hyperlink w:anchor="_Toc530748276" w:history="1">
        <w:r>
          <w:rPr>
            <w:rStyle w:val="Hyperlink"/>
          </w:rPr>
          <w:t>Appendix 1 – Ethical Consent Form (as required)</w:t>
        </w:r>
        <w:r>
          <w:tab/>
          <w:t>A2</w:t>
        </w:r>
      </w:hyperlink>
    </w:p>
    <w:p w14:paraId="6099ED59" w14:textId="77777777" w:rsidR="00BE593F" w:rsidRDefault="00BE593F">
      <w:pPr>
        <w:pStyle w:val="TOC1"/>
      </w:pPr>
      <w:hyperlink w:anchor="_Toc530748277" w:history="1">
        <w:r>
          <w:rPr>
            <w:rStyle w:val="Hyperlink"/>
          </w:rPr>
          <w:t>Appendix 2</w:t>
        </w:r>
        <w:r>
          <w:tab/>
          <w:t>A3</w:t>
        </w:r>
      </w:hyperlink>
    </w:p>
    <w:p w14:paraId="0C336798" w14:textId="77777777" w:rsidR="00BE593F" w:rsidRDefault="00BE593F">
      <w:pPr>
        <w:pStyle w:val="TOC1"/>
      </w:pPr>
      <w:hyperlink w:anchor="_Toc530748278" w:history="1">
        <w:r>
          <w:rPr>
            <w:rStyle w:val="Hyperlink"/>
          </w:rPr>
          <w:t>Published Papers (if there are any)</w:t>
        </w:r>
        <w:r>
          <w:tab/>
          <w:t>P1</w:t>
        </w:r>
      </w:hyperlink>
    </w:p>
    <w:p w14:paraId="2B19FA27" w14:textId="77777777" w:rsidR="00BE593F" w:rsidRDefault="00BE593F">
      <w:pPr>
        <w:pStyle w:val="TOC1"/>
      </w:pPr>
      <w:hyperlink w:anchor="_Toc530748279" w:history="1">
        <w:r>
          <w:rPr>
            <w:rStyle w:val="Hyperlink"/>
          </w:rPr>
          <w:t>Bibliography</w:t>
        </w:r>
        <w:r>
          <w:tab/>
          <w:t>B1</w:t>
        </w:r>
      </w:hyperlink>
    </w:p>
    <w:p w14:paraId="1E9E6C08" w14:textId="77777777" w:rsidR="00BE593F" w:rsidRDefault="00BE593F">
      <w:pPr>
        <w:pStyle w:val="TOC1"/>
      </w:pPr>
      <w:hyperlink w:anchor="_Toc530748280" w:history="1">
        <w:r>
          <w:rPr>
            <w:rStyle w:val="Hyperlink"/>
          </w:rPr>
          <w:t>Indexes (if there are any)</w:t>
        </w:r>
        <w:r>
          <w:tab/>
          <w:t>I1</w:t>
        </w:r>
      </w:hyperlink>
    </w:p>
    <w:p w14:paraId="3EA33BC8" w14:textId="77777777" w:rsidR="00BE593F" w:rsidRDefault="00BE593F">
      <w:pPr>
        <w:tabs>
          <w:tab w:val="right" w:leader="dot" w:pos="9360"/>
        </w:tabs>
        <w:rPr>
          <w:rFonts w:eastAsia="Calibri"/>
          <w:bCs/>
        </w:rPr>
      </w:pPr>
    </w:p>
    <w:p w14:paraId="17394F6F" w14:textId="77777777" w:rsidR="00BE593F" w:rsidRDefault="00BE593F">
      <w:pPr>
        <w:tabs>
          <w:tab w:val="right" w:leader="dot" w:pos="9360"/>
        </w:tabs>
        <w:rPr>
          <w:rFonts w:eastAsia="Calibri"/>
          <w:bCs/>
        </w:rPr>
      </w:pPr>
    </w:p>
    <w:p w14:paraId="0CA91EC2" w14:textId="77777777" w:rsidR="00BE593F" w:rsidRDefault="00000000">
      <w:r>
        <w:fldChar w:fldCharType="end"/>
      </w:r>
    </w:p>
    <w:p w14:paraId="4F0DAC40" w14:textId="77777777" w:rsidR="00BE593F" w:rsidRDefault="00BE593F">
      <w:pPr>
        <w:widowControl/>
        <w:autoSpaceDE/>
        <w:spacing w:after="160" w:line="244" w:lineRule="auto"/>
        <w:rPr>
          <w:rFonts w:eastAsia="Calibri"/>
          <w:b/>
          <w:bCs/>
          <w:color w:val="000000"/>
          <w:sz w:val="32"/>
          <w:szCs w:val="28"/>
        </w:rPr>
      </w:pPr>
      <w:bookmarkStart w:id="9" w:name="_Toc530740951"/>
      <w:bookmarkStart w:id="10" w:name="_Toc530748252"/>
      <w:bookmarkEnd w:id="8"/>
    </w:p>
    <w:p w14:paraId="5A9600CB" w14:textId="77777777" w:rsidR="00BE593F" w:rsidRDefault="00BE593F">
      <w:pPr>
        <w:widowControl/>
        <w:autoSpaceDE/>
        <w:spacing w:after="160" w:line="244" w:lineRule="auto"/>
        <w:rPr>
          <w:rFonts w:eastAsia="Calibri"/>
          <w:b/>
          <w:bCs/>
          <w:color w:val="000000"/>
          <w:sz w:val="32"/>
          <w:szCs w:val="28"/>
        </w:rPr>
      </w:pPr>
    </w:p>
    <w:p w14:paraId="47A95B04" w14:textId="77777777" w:rsidR="00BE593F" w:rsidRDefault="00000000">
      <w:pPr>
        <w:widowControl/>
        <w:autoSpaceDE/>
        <w:spacing w:after="160" w:line="244" w:lineRule="auto"/>
      </w:pPr>
      <w:r>
        <w:rPr>
          <w:rFonts w:eastAsia="Calibri"/>
          <w:b/>
          <w:bCs/>
          <w:color w:val="000000"/>
          <w:sz w:val="32"/>
          <w:szCs w:val="28"/>
        </w:rPr>
        <w:lastRenderedPageBreak/>
        <w:t>List of Illustrations (if there are any)</w:t>
      </w:r>
      <w:bookmarkEnd w:id="9"/>
      <w:bookmarkEnd w:id="10"/>
    </w:p>
    <w:p w14:paraId="4715782D" w14:textId="77777777" w:rsidR="00BE593F" w:rsidRDefault="00000000">
      <w:pPr>
        <w:spacing w:after="160" w:line="244" w:lineRule="auto"/>
      </w:pPr>
      <w:r>
        <w:rPr>
          <w:bCs/>
          <w:szCs w:val="24"/>
        </w:rPr>
        <w:t xml:space="preserve">Illustration No. Illustration </w:t>
      </w:r>
      <w:r>
        <w:rPr>
          <w:rStyle w:val="Hyperlink"/>
          <w:rFonts w:eastAsia="Calibri"/>
          <w:color w:val="000000"/>
          <w:u w:val="none"/>
        </w:rPr>
        <w:t>Caption………………………………………………………4</w:t>
      </w:r>
    </w:p>
    <w:p w14:paraId="1DB03A61" w14:textId="77777777" w:rsidR="00BE593F" w:rsidRDefault="00000000">
      <w:pPr>
        <w:spacing w:after="160" w:line="244" w:lineRule="auto"/>
        <w:rPr>
          <w:bCs/>
          <w:szCs w:val="24"/>
        </w:rPr>
      </w:pPr>
      <w:r>
        <w:rPr>
          <w:bCs/>
          <w:szCs w:val="24"/>
        </w:rPr>
        <w:t>Illustration 1.1 Abc Abc ………………………………………………………………….5</w:t>
      </w:r>
    </w:p>
    <w:p w14:paraId="0CBC6186" w14:textId="77777777" w:rsidR="00BE593F" w:rsidRDefault="00000000">
      <w:pPr>
        <w:spacing w:after="160" w:line="244" w:lineRule="auto"/>
        <w:rPr>
          <w:bCs/>
          <w:szCs w:val="24"/>
        </w:rPr>
      </w:pPr>
      <w:r>
        <w:rPr>
          <w:bCs/>
          <w:szCs w:val="24"/>
        </w:rPr>
        <w:t>Illustration 1.2 Abc Abc ………………………………………………………………….8</w:t>
      </w:r>
    </w:p>
    <w:p w14:paraId="31F613B1" w14:textId="77777777" w:rsidR="00BE593F" w:rsidRDefault="00000000">
      <w:pPr>
        <w:spacing w:after="160" w:line="244" w:lineRule="auto"/>
        <w:rPr>
          <w:bCs/>
          <w:szCs w:val="24"/>
        </w:rPr>
      </w:pPr>
      <w:r>
        <w:rPr>
          <w:bCs/>
          <w:szCs w:val="24"/>
        </w:rPr>
        <w:t>Illustration 3.1 Abc Abc ...................................................................................…...35</w:t>
      </w:r>
    </w:p>
    <w:p w14:paraId="485E481D" w14:textId="77777777" w:rsidR="00BE593F" w:rsidRDefault="00000000">
      <w:pPr>
        <w:spacing w:after="160" w:line="244" w:lineRule="auto"/>
        <w:rPr>
          <w:bCs/>
          <w:szCs w:val="24"/>
        </w:rPr>
      </w:pPr>
      <w:r>
        <w:rPr>
          <w:bCs/>
          <w:szCs w:val="24"/>
        </w:rPr>
        <w:t>Illustration 4.1 Abc Abc ………………………………………………………………...52</w:t>
      </w:r>
    </w:p>
    <w:p w14:paraId="64016011" w14:textId="77777777" w:rsidR="00BE593F" w:rsidRDefault="00BE593F">
      <w:pPr>
        <w:spacing w:after="160" w:line="244" w:lineRule="auto"/>
        <w:rPr>
          <w:bCs/>
          <w:szCs w:val="24"/>
        </w:rPr>
      </w:pPr>
    </w:p>
    <w:p w14:paraId="23CF5CB8" w14:textId="77777777" w:rsidR="00BE593F" w:rsidRDefault="00BE593F">
      <w:pPr>
        <w:spacing w:after="160" w:line="244" w:lineRule="auto"/>
        <w:rPr>
          <w:bCs/>
          <w:szCs w:val="24"/>
        </w:rPr>
      </w:pPr>
    </w:p>
    <w:p w14:paraId="6524D1F0" w14:textId="77777777" w:rsidR="00BE593F" w:rsidRDefault="00BE593F">
      <w:pPr>
        <w:spacing w:after="160" w:line="244" w:lineRule="auto"/>
        <w:rPr>
          <w:bCs/>
          <w:szCs w:val="24"/>
        </w:rPr>
      </w:pPr>
    </w:p>
    <w:p w14:paraId="5096CEE2" w14:textId="77777777" w:rsidR="00BE593F" w:rsidRDefault="00BE593F">
      <w:pPr>
        <w:spacing w:after="160" w:line="244" w:lineRule="auto"/>
        <w:rPr>
          <w:bCs/>
          <w:szCs w:val="24"/>
        </w:rPr>
      </w:pPr>
    </w:p>
    <w:p w14:paraId="448BA71E" w14:textId="77777777" w:rsidR="00BE593F" w:rsidRDefault="00BE593F">
      <w:pPr>
        <w:spacing w:after="160" w:line="244" w:lineRule="auto"/>
        <w:rPr>
          <w:bCs/>
          <w:szCs w:val="24"/>
        </w:rPr>
      </w:pPr>
    </w:p>
    <w:p w14:paraId="3C96FCC5" w14:textId="77777777" w:rsidR="00BE593F" w:rsidRDefault="00BE593F">
      <w:pPr>
        <w:spacing w:after="160" w:line="244" w:lineRule="auto"/>
        <w:rPr>
          <w:bCs/>
          <w:szCs w:val="24"/>
        </w:rPr>
      </w:pPr>
    </w:p>
    <w:p w14:paraId="076BE75D" w14:textId="77777777" w:rsidR="00BE593F" w:rsidRDefault="00BE593F">
      <w:pPr>
        <w:spacing w:after="160" w:line="244" w:lineRule="auto"/>
        <w:rPr>
          <w:bCs/>
          <w:szCs w:val="24"/>
        </w:rPr>
      </w:pPr>
    </w:p>
    <w:p w14:paraId="51978D70" w14:textId="77777777" w:rsidR="00BE593F" w:rsidRDefault="00BE593F">
      <w:pPr>
        <w:pageBreakBefore/>
        <w:widowControl/>
        <w:autoSpaceDE/>
        <w:spacing w:after="160" w:line="244" w:lineRule="auto"/>
        <w:rPr>
          <w:bCs/>
          <w:szCs w:val="24"/>
        </w:rPr>
      </w:pPr>
    </w:p>
    <w:p w14:paraId="3E19D36F" w14:textId="77777777" w:rsidR="00BE593F" w:rsidRDefault="00000000">
      <w:pPr>
        <w:pStyle w:val="Heading1"/>
      </w:pPr>
      <w:bookmarkStart w:id="11" w:name="_Toc530748253"/>
      <w:r>
        <w:t>List of Tables (if there are any)</w:t>
      </w:r>
      <w:bookmarkEnd w:id="11"/>
    </w:p>
    <w:p w14:paraId="7FD129AE" w14:textId="77777777" w:rsidR="00BE593F" w:rsidRDefault="00000000">
      <w:pPr>
        <w:spacing w:after="160"/>
      </w:pPr>
      <w:r>
        <w:rPr>
          <w:rStyle w:val="Hyperlink"/>
          <w:rFonts w:eastAsia="Calibri"/>
          <w:color w:val="000000"/>
          <w:u w:val="none"/>
        </w:rPr>
        <w:t>Table 1.1 Table Caption……………….…………………….…………………………..6</w:t>
      </w:r>
    </w:p>
    <w:p w14:paraId="1638E8AE" w14:textId="77777777" w:rsidR="00BE593F" w:rsidRDefault="00000000">
      <w:pPr>
        <w:spacing w:after="160"/>
      </w:pPr>
      <w:r>
        <w:rPr>
          <w:rStyle w:val="Hyperlink"/>
          <w:rFonts w:eastAsia="Calibri"/>
          <w:color w:val="000000"/>
          <w:u w:val="none"/>
        </w:rPr>
        <w:t>Table 1.2 Abc Abc Abc …………………………………….…………………………….7</w:t>
      </w:r>
    </w:p>
    <w:p w14:paraId="2043276A" w14:textId="77777777" w:rsidR="00BE593F" w:rsidRDefault="00000000">
      <w:pPr>
        <w:spacing w:after="160"/>
      </w:pPr>
      <w:r>
        <w:rPr>
          <w:rStyle w:val="Hyperlink"/>
          <w:rFonts w:eastAsia="Calibri"/>
          <w:color w:val="000000"/>
          <w:u w:val="none"/>
        </w:rPr>
        <w:t>Table 3.1 Abc Abc Abc……………………………………..…………………………..21</w:t>
      </w:r>
    </w:p>
    <w:p w14:paraId="4B4BDCEE" w14:textId="77777777" w:rsidR="00BE593F" w:rsidRDefault="00BE593F">
      <w:pPr>
        <w:spacing w:after="160" w:line="244" w:lineRule="auto"/>
      </w:pPr>
    </w:p>
    <w:p w14:paraId="386784FB" w14:textId="77777777" w:rsidR="00BE593F" w:rsidRDefault="00BE593F">
      <w:pPr>
        <w:spacing w:after="160" w:line="244" w:lineRule="auto"/>
      </w:pPr>
    </w:p>
    <w:p w14:paraId="766567F3" w14:textId="77777777" w:rsidR="00BE593F" w:rsidRDefault="00BE593F">
      <w:pPr>
        <w:spacing w:after="160" w:line="244" w:lineRule="auto"/>
      </w:pPr>
    </w:p>
    <w:p w14:paraId="2B51BC28" w14:textId="77777777" w:rsidR="00BE593F" w:rsidRDefault="00BE593F">
      <w:pPr>
        <w:spacing w:after="160" w:line="244" w:lineRule="auto"/>
      </w:pPr>
    </w:p>
    <w:p w14:paraId="79AC0D24" w14:textId="77777777" w:rsidR="00BE593F" w:rsidRDefault="00BE593F">
      <w:pPr>
        <w:spacing w:after="160" w:line="244" w:lineRule="auto"/>
      </w:pPr>
    </w:p>
    <w:p w14:paraId="58810A46" w14:textId="77777777" w:rsidR="00BE593F" w:rsidRDefault="00BE593F">
      <w:pPr>
        <w:spacing w:after="160" w:line="244" w:lineRule="auto"/>
      </w:pPr>
    </w:p>
    <w:p w14:paraId="6974045B" w14:textId="77777777" w:rsidR="00BE593F" w:rsidRDefault="00BE593F">
      <w:pPr>
        <w:pageBreakBefore/>
        <w:widowControl/>
        <w:autoSpaceDE/>
        <w:spacing w:after="160" w:line="244" w:lineRule="auto"/>
      </w:pPr>
    </w:p>
    <w:p w14:paraId="22D80A9A" w14:textId="77777777" w:rsidR="00BE593F" w:rsidRDefault="00000000">
      <w:pPr>
        <w:pStyle w:val="Heading1"/>
      </w:pPr>
      <w:bookmarkStart w:id="12" w:name="_Toc530748254"/>
      <w:r>
        <w:t>List of Figures (if there are any)</w:t>
      </w:r>
      <w:bookmarkEnd w:id="12"/>
    </w:p>
    <w:p w14:paraId="551B6CDE" w14:textId="77777777" w:rsidR="00BE593F" w:rsidRDefault="00000000">
      <w:pPr>
        <w:spacing w:after="160"/>
      </w:pPr>
      <w:r>
        <w:rPr>
          <w:rStyle w:val="Hyperlink"/>
          <w:rFonts w:eastAsia="Calibri"/>
          <w:color w:val="000000"/>
          <w:u w:val="none"/>
        </w:rPr>
        <w:t>Figure 2.1 Figure caption…………………....…………………………………………12</w:t>
      </w:r>
    </w:p>
    <w:p w14:paraId="182C5FF6" w14:textId="77777777" w:rsidR="00BE593F" w:rsidRDefault="00000000">
      <w:pPr>
        <w:spacing w:after="160"/>
      </w:pPr>
      <w:r>
        <w:rPr>
          <w:rStyle w:val="Hyperlink"/>
          <w:rFonts w:eastAsia="Calibri"/>
          <w:color w:val="000000"/>
          <w:u w:val="none"/>
        </w:rPr>
        <w:t>Figure 2.2 Abc Abc Abc ………………..………………………………………………13</w:t>
      </w:r>
    </w:p>
    <w:p w14:paraId="796A15A3" w14:textId="77777777" w:rsidR="00BE593F" w:rsidRDefault="00000000">
      <w:pPr>
        <w:spacing w:after="160"/>
      </w:pPr>
      <w:r>
        <w:rPr>
          <w:rStyle w:val="Hyperlink"/>
          <w:rFonts w:eastAsia="Calibri"/>
          <w:color w:val="000000"/>
          <w:u w:val="none"/>
        </w:rPr>
        <w:t>Figure 4.1 Abc Abc Abc………………………….……………………………………..22</w:t>
      </w:r>
    </w:p>
    <w:p w14:paraId="75CD1409" w14:textId="77777777" w:rsidR="00BE593F" w:rsidRDefault="00BE593F">
      <w:pPr>
        <w:spacing w:after="160" w:line="244" w:lineRule="auto"/>
      </w:pPr>
    </w:p>
    <w:p w14:paraId="578686FE" w14:textId="77777777" w:rsidR="00BE593F" w:rsidRDefault="00BE593F">
      <w:pPr>
        <w:spacing w:after="160" w:line="244" w:lineRule="auto"/>
      </w:pPr>
    </w:p>
    <w:p w14:paraId="5EF5A380" w14:textId="77777777" w:rsidR="00BE593F" w:rsidRDefault="00BE593F">
      <w:pPr>
        <w:spacing w:after="160" w:line="244" w:lineRule="auto"/>
      </w:pPr>
    </w:p>
    <w:p w14:paraId="108E4E8D" w14:textId="77777777" w:rsidR="00BE593F" w:rsidRDefault="00BE593F">
      <w:pPr>
        <w:spacing w:after="160" w:line="244" w:lineRule="auto"/>
      </w:pPr>
    </w:p>
    <w:p w14:paraId="3E684406" w14:textId="77777777" w:rsidR="00BE593F" w:rsidRDefault="00BE593F">
      <w:pPr>
        <w:spacing w:after="160" w:line="244" w:lineRule="auto"/>
      </w:pPr>
    </w:p>
    <w:p w14:paraId="41067AFD" w14:textId="77777777" w:rsidR="00BE593F" w:rsidRDefault="00BE593F">
      <w:pPr>
        <w:spacing w:after="160" w:line="244" w:lineRule="auto"/>
      </w:pPr>
    </w:p>
    <w:p w14:paraId="30A90976" w14:textId="77777777" w:rsidR="00BE593F" w:rsidRDefault="00BE593F">
      <w:pPr>
        <w:spacing w:after="160" w:line="244" w:lineRule="auto"/>
      </w:pPr>
    </w:p>
    <w:p w14:paraId="5FDCCDA1" w14:textId="77777777" w:rsidR="00BE593F" w:rsidRDefault="00BE593F">
      <w:pPr>
        <w:pageBreakBefore/>
        <w:widowControl/>
        <w:autoSpaceDE/>
        <w:spacing w:after="160" w:line="244" w:lineRule="auto"/>
      </w:pPr>
    </w:p>
    <w:p w14:paraId="34C98A8E" w14:textId="77777777" w:rsidR="00BE593F" w:rsidRDefault="00000000">
      <w:pPr>
        <w:pStyle w:val="Heading1"/>
      </w:pPr>
      <w:bookmarkStart w:id="13" w:name="_Toc530748255"/>
      <w:r>
        <w:t>List of Abbreviations (if there are any)</w:t>
      </w:r>
      <w:bookmarkEnd w:id="13"/>
    </w:p>
    <w:tbl>
      <w:tblPr>
        <w:tblW w:w="8760" w:type="dxa"/>
        <w:tblInd w:w="-108" w:type="dxa"/>
        <w:tblCellMar>
          <w:left w:w="10" w:type="dxa"/>
          <w:right w:w="10" w:type="dxa"/>
        </w:tblCellMar>
        <w:tblLook w:val="0000" w:firstRow="0" w:lastRow="0" w:firstColumn="0" w:lastColumn="0" w:noHBand="0" w:noVBand="0"/>
      </w:tblPr>
      <w:tblGrid>
        <w:gridCol w:w="1838"/>
        <w:gridCol w:w="6922"/>
      </w:tblGrid>
      <w:tr w:rsidR="00BE593F" w14:paraId="3CDB3B19" w14:textId="77777777">
        <w:trPr>
          <w:trHeight w:val="288"/>
        </w:trPr>
        <w:tc>
          <w:tcPr>
            <w:tcW w:w="1838" w:type="dxa"/>
            <w:noWrap/>
            <w:tcMar>
              <w:top w:w="0" w:type="dxa"/>
              <w:left w:w="108" w:type="dxa"/>
              <w:bottom w:w="0" w:type="dxa"/>
              <w:right w:w="108" w:type="dxa"/>
            </w:tcMar>
            <w:vAlign w:val="bottom"/>
          </w:tcPr>
          <w:p w14:paraId="32D54719" w14:textId="77777777" w:rsidR="00BE593F" w:rsidRDefault="00000000">
            <w:pPr>
              <w:pStyle w:val="TableofFigures"/>
              <w:tabs>
                <w:tab w:val="right" w:leader="dot" w:pos="9016"/>
              </w:tabs>
              <w:ind w:right="0" w:firstLine="0"/>
              <w:jc w:val="left"/>
            </w:pPr>
            <w:r>
              <w:rPr>
                <w:rStyle w:val="Hyperlink"/>
                <w:rFonts w:ascii="Arial" w:hAnsi="Arial"/>
                <w:color w:val="000000"/>
                <w:u w:val="none"/>
              </w:rPr>
              <w:t>ABC</w:t>
            </w:r>
          </w:p>
        </w:tc>
        <w:tc>
          <w:tcPr>
            <w:tcW w:w="6922" w:type="dxa"/>
            <w:noWrap/>
            <w:tcMar>
              <w:top w:w="0" w:type="dxa"/>
              <w:left w:w="108" w:type="dxa"/>
              <w:bottom w:w="0" w:type="dxa"/>
              <w:right w:w="108" w:type="dxa"/>
            </w:tcMar>
            <w:vAlign w:val="bottom"/>
          </w:tcPr>
          <w:p w14:paraId="3B1557EF" w14:textId="77777777" w:rsidR="00BE593F" w:rsidRDefault="00000000">
            <w:pPr>
              <w:pStyle w:val="TableofFigures"/>
              <w:tabs>
                <w:tab w:val="right" w:leader="dot" w:pos="9016"/>
              </w:tabs>
              <w:ind w:right="0" w:firstLine="0"/>
              <w:jc w:val="left"/>
            </w:pPr>
            <w:r>
              <w:rPr>
                <w:rStyle w:val="Hyperlink"/>
                <w:rFonts w:ascii="Arial" w:hAnsi="Arial"/>
                <w:color w:val="000000"/>
                <w:u w:val="none"/>
              </w:rPr>
              <w:t>The full words of the abbreviation, in Sentence Case.</w:t>
            </w:r>
          </w:p>
        </w:tc>
      </w:tr>
      <w:tr w:rsidR="00BE593F" w14:paraId="66F83B54" w14:textId="77777777">
        <w:trPr>
          <w:trHeight w:val="288"/>
        </w:trPr>
        <w:tc>
          <w:tcPr>
            <w:tcW w:w="1838" w:type="dxa"/>
            <w:noWrap/>
            <w:tcMar>
              <w:top w:w="0" w:type="dxa"/>
              <w:left w:w="108" w:type="dxa"/>
              <w:bottom w:w="0" w:type="dxa"/>
              <w:right w:w="108" w:type="dxa"/>
            </w:tcMar>
            <w:vAlign w:val="bottom"/>
          </w:tcPr>
          <w:p w14:paraId="41770EAA" w14:textId="77777777" w:rsidR="00BE593F" w:rsidRDefault="00000000">
            <w:pPr>
              <w:pStyle w:val="TableofFigures"/>
              <w:tabs>
                <w:tab w:val="right" w:leader="dot" w:pos="9016"/>
              </w:tabs>
              <w:ind w:right="0" w:firstLine="0"/>
              <w:jc w:val="left"/>
            </w:pPr>
            <w:r>
              <w:rPr>
                <w:rStyle w:val="Hyperlink"/>
                <w:rFonts w:ascii="Arial" w:hAnsi="Arial"/>
                <w:color w:val="000000"/>
                <w:u w:val="none"/>
              </w:rPr>
              <w:t xml:space="preserve">Abc </w:t>
            </w:r>
          </w:p>
        </w:tc>
        <w:tc>
          <w:tcPr>
            <w:tcW w:w="6922" w:type="dxa"/>
            <w:noWrap/>
            <w:tcMar>
              <w:top w:w="0" w:type="dxa"/>
              <w:left w:w="108" w:type="dxa"/>
              <w:bottom w:w="0" w:type="dxa"/>
              <w:right w:w="108" w:type="dxa"/>
            </w:tcMar>
            <w:vAlign w:val="bottom"/>
          </w:tcPr>
          <w:p w14:paraId="0F7A6EC5" w14:textId="77777777" w:rsidR="00BE593F" w:rsidRDefault="00000000">
            <w:pPr>
              <w:pStyle w:val="TableofFigures"/>
              <w:tabs>
                <w:tab w:val="right" w:leader="dot" w:pos="9016"/>
              </w:tabs>
              <w:ind w:right="0" w:firstLine="0"/>
            </w:pPr>
            <w:r>
              <w:rPr>
                <w:rStyle w:val="Hyperlink"/>
                <w:rFonts w:ascii="Arial" w:hAnsi="Arial"/>
                <w:color w:val="000000"/>
                <w:u w:val="none"/>
              </w:rPr>
              <w:t>………………………………………………………….</w:t>
            </w:r>
          </w:p>
        </w:tc>
      </w:tr>
      <w:tr w:rsidR="00BE593F" w14:paraId="24BB2012" w14:textId="77777777">
        <w:trPr>
          <w:trHeight w:val="288"/>
        </w:trPr>
        <w:tc>
          <w:tcPr>
            <w:tcW w:w="1838" w:type="dxa"/>
            <w:noWrap/>
            <w:tcMar>
              <w:top w:w="0" w:type="dxa"/>
              <w:left w:w="108" w:type="dxa"/>
              <w:bottom w:w="0" w:type="dxa"/>
              <w:right w:w="108" w:type="dxa"/>
            </w:tcMar>
            <w:vAlign w:val="bottom"/>
          </w:tcPr>
          <w:p w14:paraId="5C08F575" w14:textId="77777777" w:rsidR="00BE593F" w:rsidRDefault="00000000">
            <w:pPr>
              <w:pStyle w:val="TableofFigures"/>
              <w:tabs>
                <w:tab w:val="right" w:leader="dot" w:pos="9016"/>
              </w:tabs>
              <w:ind w:right="0" w:firstLine="0"/>
              <w:jc w:val="left"/>
            </w:pPr>
            <w:r>
              <w:rPr>
                <w:rStyle w:val="Hyperlink"/>
                <w:rFonts w:ascii="Arial" w:hAnsi="Arial"/>
                <w:color w:val="000000"/>
                <w:u w:val="none"/>
              </w:rPr>
              <w:t>Ab Cd</w:t>
            </w:r>
          </w:p>
        </w:tc>
        <w:tc>
          <w:tcPr>
            <w:tcW w:w="6922" w:type="dxa"/>
            <w:noWrap/>
            <w:tcMar>
              <w:top w:w="0" w:type="dxa"/>
              <w:left w:w="108" w:type="dxa"/>
              <w:bottom w:w="0" w:type="dxa"/>
              <w:right w:w="108" w:type="dxa"/>
            </w:tcMar>
            <w:vAlign w:val="bottom"/>
          </w:tcPr>
          <w:p w14:paraId="5EBD7194" w14:textId="77777777" w:rsidR="00BE593F" w:rsidRDefault="00000000">
            <w:pPr>
              <w:pStyle w:val="TableofFigures"/>
              <w:tabs>
                <w:tab w:val="right" w:leader="dot" w:pos="9016"/>
              </w:tabs>
              <w:ind w:right="0" w:firstLine="0"/>
            </w:pPr>
            <w:r>
              <w:rPr>
                <w:rStyle w:val="Hyperlink"/>
                <w:rFonts w:ascii="Arial" w:hAnsi="Arial"/>
                <w:color w:val="000000"/>
                <w:u w:val="none"/>
              </w:rPr>
              <w:t>…………………………………………………...……..</w:t>
            </w:r>
          </w:p>
        </w:tc>
      </w:tr>
    </w:tbl>
    <w:p w14:paraId="39CA1C32" w14:textId="77777777" w:rsidR="00BE593F" w:rsidRDefault="00BE593F">
      <w:pPr>
        <w:spacing w:after="160" w:line="244" w:lineRule="auto"/>
      </w:pPr>
    </w:p>
    <w:p w14:paraId="19A872D9" w14:textId="77777777" w:rsidR="00BE593F" w:rsidRDefault="00BE593F">
      <w:pPr>
        <w:spacing w:after="160" w:line="244" w:lineRule="auto"/>
      </w:pPr>
    </w:p>
    <w:p w14:paraId="6E4AA9A6" w14:textId="77777777" w:rsidR="00BE593F" w:rsidRDefault="00BE593F">
      <w:pPr>
        <w:spacing w:after="160" w:line="244" w:lineRule="auto"/>
      </w:pPr>
    </w:p>
    <w:p w14:paraId="415B35B3" w14:textId="77777777" w:rsidR="00BE593F" w:rsidRDefault="00BE593F">
      <w:pPr>
        <w:spacing w:after="160" w:line="244" w:lineRule="auto"/>
      </w:pPr>
    </w:p>
    <w:p w14:paraId="6327D92F" w14:textId="77777777" w:rsidR="00BE593F" w:rsidRDefault="00BE593F">
      <w:pPr>
        <w:spacing w:after="160" w:line="244" w:lineRule="auto"/>
      </w:pPr>
    </w:p>
    <w:p w14:paraId="0AC3D305" w14:textId="77777777" w:rsidR="00BE593F" w:rsidRDefault="00BE593F">
      <w:pPr>
        <w:spacing w:after="160" w:line="244" w:lineRule="auto"/>
      </w:pPr>
    </w:p>
    <w:p w14:paraId="15830C5C" w14:textId="77777777" w:rsidR="00BE593F" w:rsidRDefault="00BE593F">
      <w:pPr>
        <w:spacing w:after="160" w:line="244" w:lineRule="auto"/>
      </w:pPr>
    </w:p>
    <w:p w14:paraId="5F7DD8F9" w14:textId="77777777" w:rsidR="00BE593F" w:rsidRDefault="00BE593F">
      <w:pPr>
        <w:spacing w:after="160" w:line="244" w:lineRule="auto"/>
      </w:pPr>
    </w:p>
    <w:p w14:paraId="79F9A118" w14:textId="77777777" w:rsidR="00BE593F" w:rsidRDefault="00BE593F">
      <w:pPr>
        <w:pageBreakBefore/>
        <w:widowControl/>
        <w:autoSpaceDE/>
        <w:spacing w:after="160" w:line="244" w:lineRule="auto"/>
      </w:pPr>
    </w:p>
    <w:p w14:paraId="78A61159" w14:textId="77777777" w:rsidR="00BE593F" w:rsidRDefault="00000000">
      <w:pPr>
        <w:pStyle w:val="Heading1"/>
      </w:pPr>
      <w:bookmarkStart w:id="14" w:name="_Toc530740952"/>
      <w:bookmarkStart w:id="15" w:name="_Toc530748256"/>
      <w:r>
        <w:t>List of Symbols (if there are any)</w:t>
      </w:r>
      <w:bookmarkEnd w:id="14"/>
      <w:bookmarkEnd w:id="15"/>
    </w:p>
    <w:tbl>
      <w:tblPr>
        <w:tblW w:w="8760" w:type="dxa"/>
        <w:tblInd w:w="-108" w:type="dxa"/>
        <w:tblCellMar>
          <w:left w:w="10" w:type="dxa"/>
          <w:right w:w="10" w:type="dxa"/>
        </w:tblCellMar>
        <w:tblLook w:val="0000" w:firstRow="0" w:lastRow="0" w:firstColumn="0" w:lastColumn="0" w:noHBand="0" w:noVBand="0"/>
      </w:tblPr>
      <w:tblGrid>
        <w:gridCol w:w="1838"/>
        <w:gridCol w:w="6922"/>
      </w:tblGrid>
      <w:tr w:rsidR="00BE593F" w14:paraId="2770A07F" w14:textId="77777777">
        <w:trPr>
          <w:trHeight w:val="288"/>
        </w:trPr>
        <w:tc>
          <w:tcPr>
            <w:tcW w:w="1838" w:type="dxa"/>
            <w:noWrap/>
            <w:tcMar>
              <w:top w:w="0" w:type="dxa"/>
              <w:left w:w="108" w:type="dxa"/>
              <w:bottom w:w="0" w:type="dxa"/>
              <w:right w:w="108" w:type="dxa"/>
            </w:tcMar>
            <w:vAlign w:val="bottom"/>
          </w:tcPr>
          <w:p w14:paraId="15F47873" w14:textId="77777777" w:rsidR="00BE593F" w:rsidRDefault="00000000">
            <w:pPr>
              <w:pStyle w:val="TableofFigures"/>
              <w:tabs>
                <w:tab w:val="right" w:leader="dot" w:pos="9016"/>
              </w:tabs>
              <w:ind w:right="0" w:firstLine="0"/>
              <w:jc w:val="left"/>
            </w:pPr>
            <w:r>
              <w:rPr>
                <w:rStyle w:val="Hyperlink"/>
                <w:rFonts w:ascii="Arial" w:hAnsi="Arial"/>
                <w:color w:val="000000"/>
                <w:u w:val="none"/>
              </w:rPr>
              <w:t>ABC</w:t>
            </w:r>
          </w:p>
        </w:tc>
        <w:tc>
          <w:tcPr>
            <w:tcW w:w="6922" w:type="dxa"/>
            <w:noWrap/>
            <w:tcMar>
              <w:top w:w="0" w:type="dxa"/>
              <w:left w:w="108" w:type="dxa"/>
              <w:bottom w:w="0" w:type="dxa"/>
              <w:right w:w="108" w:type="dxa"/>
            </w:tcMar>
            <w:vAlign w:val="bottom"/>
          </w:tcPr>
          <w:p w14:paraId="5EBD83A8" w14:textId="77777777" w:rsidR="00BE593F" w:rsidRDefault="00000000">
            <w:pPr>
              <w:pStyle w:val="TableofFigures"/>
              <w:tabs>
                <w:tab w:val="right" w:leader="dot" w:pos="9016"/>
              </w:tabs>
              <w:ind w:right="0" w:firstLine="0"/>
              <w:jc w:val="left"/>
            </w:pPr>
            <w:r>
              <w:rPr>
                <w:rStyle w:val="Hyperlink"/>
                <w:rFonts w:ascii="Arial" w:hAnsi="Arial"/>
                <w:color w:val="000000"/>
                <w:u w:val="none"/>
              </w:rPr>
              <w:t>The full name of the symbol, in Sentence Case.</w:t>
            </w:r>
          </w:p>
        </w:tc>
      </w:tr>
      <w:tr w:rsidR="00BE593F" w14:paraId="1CF2800E" w14:textId="77777777">
        <w:trPr>
          <w:trHeight w:val="288"/>
        </w:trPr>
        <w:tc>
          <w:tcPr>
            <w:tcW w:w="1838" w:type="dxa"/>
            <w:noWrap/>
            <w:tcMar>
              <w:top w:w="0" w:type="dxa"/>
              <w:left w:w="108" w:type="dxa"/>
              <w:bottom w:w="0" w:type="dxa"/>
              <w:right w:w="108" w:type="dxa"/>
            </w:tcMar>
            <w:vAlign w:val="bottom"/>
          </w:tcPr>
          <w:p w14:paraId="26C9E129" w14:textId="77777777" w:rsidR="00BE593F" w:rsidRDefault="00000000">
            <w:pPr>
              <w:pStyle w:val="TableofFigures"/>
              <w:tabs>
                <w:tab w:val="right" w:leader="dot" w:pos="9016"/>
              </w:tabs>
              <w:ind w:right="0" w:firstLine="0"/>
              <w:jc w:val="left"/>
            </w:pPr>
            <w:r>
              <w:rPr>
                <w:rStyle w:val="Hyperlink"/>
                <w:rFonts w:ascii="Arial" w:hAnsi="Arial"/>
                <w:color w:val="000000"/>
                <w:u w:val="none"/>
              </w:rPr>
              <w:t xml:space="preserve">Abc </w:t>
            </w:r>
          </w:p>
        </w:tc>
        <w:tc>
          <w:tcPr>
            <w:tcW w:w="6922" w:type="dxa"/>
            <w:noWrap/>
            <w:tcMar>
              <w:top w:w="0" w:type="dxa"/>
              <w:left w:w="108" w:type="dxa"/>
              <w:bottom w:w="0" w:type="dxa"/>
              <w:right w:w="108" w:type="dxa"/>
            </w:tcMar>
            <w:vAlign w:val="bottom"/>
          </w:tcPr>
          <w:p w14:paraId="29CF9E23" w14:textId="77777777" w:rsidR="00BE593F" w:rsidRDefault="00000000">
            <w:pPr>
              <w:pStyle w:val="TableofFigures"/>
              <w:tabs>
                <w:tab w:val="right" w:leader="dot" w:pos="9016"/>
              </w:tabs>
              <w:ind w:right="0" w:firstLine="0"/>
            </w:pPr>
            <w:r>
              <w:rPr>
                <w:rStyle w:val="Hyperlink"/>
                <w:rFonts w:ascii="Arial" w:hAnsi="Arial"/>
                <w:color w:val="000000"/>
                <w:u w:val="none"/>
              </w:rPr>
              <w:t>………………………………………………………….</w:t>
            </w:r>
          </w:p>
        </w:tc>
      </w:tr>
      <w:tr w:rsidR="00BE593F" w14:paraId="12C8E86F" w14:textId="77777777">
        <w:trPr>
          <w:trHeight w:val="288"/>
        </w:trPr>
        <w:tc>
          <w:tcPr>
            <w:tcW w:w="1838" w:type="dxa"/>
            <w:noWrap/>
            <w:tcMar>
              <w:top w:w="0" w:type="dxa"/>
              <w:left w:w="108" w:type="dxa"/>
              <w:bottom w:w="0" w:type="dxa"/>
              <w:right w:w="108" w:type="dxa"/>
            </w:tcMar>
            <w:vAlign w:val="bottom"/>
          </w:tcPr>
          <w:p w14:paraId="1E275CAC" w14:textId="77777777" w:rsidR="00BE593F" w:rsidRDefault="00000000">
            <w:pPr>
              <w:pStyle w:val="TableofFigures"/>
              <w:tabs>
                <w:tab w:val="right" w:leader="dot" w:pos="9016"/>
              </w:tabs>
              <w:ind w:right="0" w:firstLine="0"/>
              <w:jc w:val="left"/>
            </w:pPr>
            <w:r>
              <w:rPr>
                <w:rStyle w:val="Hyperlink"/>
                <w:rFonts w:ascii="Arial" w:hAnsi="Arial"/>
                <w:color w:val="000000"/>
                <w:u w:val="none"/>
              </w:rPr>
              <w:t>Ab Cd</w:t>
            </w:r>
          </w:p>
        </w:tc>
        <w:tc>
          <w:tcPr>
            <w:tcW w:w="6922" w:type="dxa"/>
            <w:noWrap/>
            <w:tcMar>
              <w:top w:w="0" w:type="dxa"/>
              <w:left w:w="108" w:type="dxa"/>
              <w:bottom w:w="0" w:type="dxa"/>
              <w:right w:w="108" w:type="dxa"/>
            </w:tcMar>
            <w:vAlign w:val="bottom"/>
          </w:tcPr>
          <w:p w14:paraId="671B062D" w14:textId="77777777" w:rsidR="00BE593F" w:rsidRDefault="00000000">
            <w:pPr>
              <w:pStyle w:val="TableofFigures"/>
              <w:tabs>
                <w:tab w:val="right" w:leader="dot" w:pos="9016"/>
              </w:tabs>
              <w:ind w:right="0" w:firstLine="0"/>
            </w:pPr>
            <w:r>
              <w:rPr>
                <w:rStyle w:val="Hyperlink"/>
                <w:rFonts w:ascii="Arial" w:hAnsi="Arial"/>
                <w:color w:val="000000"/>
                <w:u w:val="none"/>
              </w:rPr>
              <w:t>…………………………………………………...……..</w:t>
            </w:r>
          </w:p>
        </w:tc>
      </w:tr>
    </w:tbl>
    <w:p w14:paraId="40899602" w14:textId="77777777" w:rsidR="00002273" w:rsidRDefault="00002273">
      <w:pPr>
        <w:sectPr w:rsidR="00002273">
          <w:headerReference w:type="default" r:id="rId13"/>
          <w:footerReference w:type="default" r:id="rId14"/>
          <w:pgSz w:w="11906" w:h="16838"/>
          <w:pgMar w:top="1418" w:right="1418" w:bottom="1418" w:left="1701" w:header="709" w:footer="709" w:gutter="0"/>
          <w:pgNumType w:fmt="upperRoman" w:start="2"/>
          <w:cols w:space="720"/>
        </w:sectPr>
      </w:pPr>
    </w:p>
    <w:bookmarkStart w:id="16" w:name="_Toc530748257"/>
    <w:p w14:paraId="794CA097" w14:textId="77777777" w:rsidR="00BE593F" w:rsidRDefault="00000000">
      <w:pPr>
        <w:pStyle w:val="Heading1"/>
        <w:spacing w:before="0" w:after="0"/>
      </w:pPr>
      <w:r>
        <w:rPr>
          <w:noProof/>
          <w:color w:val="0000FF"/>
          <w:u w:val="single"/>
        </w:rPr>
        <w:lastRenderedPageBreak/>
        <mc:AlternateContent>
          <mc:Choice Requires="wps">
            <w:drawing>
              <wp:anchor distT="0" distB="0" distL="114300" distR="114300" simplePos="0" relativeHeight="251658240" behindDoc="0" locked="0" layoutInCell="1" allowOverlap="1" wp14:anchorId="076D8D31" wp14:editId="10CE35D2">
                <wp:simplePos x="0" y="0"/>
                <wp:positionH relativeFrom="margin">
                  <wp:posOffset>36191</wp:posOffset>
                </wp:positionH>
                <wp:positionV relativeFrom="margin">
                  <wp:posOffset>18416</wp:posOffset>
                </wp:positionV>
                <wp:extent cx="5381628" cy="1071247"/>
                <wp:effectExtent l="0" t="0" r="9522" b="0"/>
                <wp:wrapSquare wrapText="bothSides"/>
                <wp:docPr id="653394660" name="Text Box 2"/>
                <wp:cNvGraphicFramePr/>
                <a:graphic xmlns:a="http://schemas.openxmlformats.org/drawingml/2006/main">
                  <a:graphicData uri="http://schemas.microsoft.com/office/word/2010/wordprocessingShape">
                    <wps:wsp>
                      <wps:cNvSpPr txBox="1"/>
                      <wps:spPr>
                        <a:xfrm>
                          <a:off x="0" y="0"/>
                          <a:ext cx="5381628" cy="1071247"/>
                        </a:xfrm>
                        <a:prstGeom prst="rect">
                          <a:avLst/>
                        </a:prstGeom>
                        <a:solidFill>
                          <a:srgbClr val="FFFFFF"/>
                        </a:solidFill>
                        <a:ln>
                          <a:noFill/>
                          <a:prstDash/>
                        </a:ln>
                      </wps:spPr>
                      <wps:txbx>
                        <w:txbxContent>
                          <w:p w14:paraId="4AB12DCF" w14:textId="77777777" w:rsidR="00BE593F" w:rsidRDefault="00000000">
                            <w:r>
                              <w:rPr>
                                <w:shd w:val="clear" w:color="auto" w:fill="FFFF00"/>
                              </w:rPr>
                              <w:t>N.B. Layout instructions - titles left justified font size 16, subtitles left justified font size 14, and ‘Body Text’, 1.5 line spacing, paragraphing should be fully justified without indentation. No manual space insertion between paragraphs.</w:t>
                            </w:r>
                          </w:p>
                        </w:txbxContent>
                      </wps:txbx>
                      <wps:bodyPr vert="horz" wrap="square" lIns="91440" tIns="45720" rIns="91440" bIns="45720" anchor="t" anchorCtr="0" compatLnSpc="0">
                        <a:noAutofit/>
                      </wps:bodyPr>
                    </wps:wsp>
                  </a:graphicData>
                </a:graphic>
              </wp:anchor>
            </w:drawing>
          </mc:Choice>
          <mc:Fallback>
            <w:pict>
              <v:shape w14:anchorId="076D8D31" id="Text Box 2" o:spid="_x0000_s1027" type="#_x0000_t202" style="position:absolute;margin-left:2.85pt;margin-top:1.45pt;width:423.75pt;height:84.35pt;z-index:251658240;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" stroked="f">
                <v:textbox>
                  <w:txbxContent>
                    <w:p w14:paraId="4AB12DCF" w14:textId="77777777" w:rsidR="00BE593F" w:rsidRDefault="00000000">
                      <w:r>
                        <w:rPr>
                          <w:shd w:val="clear" w:color="auto" w:fill="FFFF00"/>
                        </w:rPr>
                        <w:t>N.B. Layout instructions - titles left justified font size 16, subtitles left justified font size 14, and ‘Body Text’, 1.5 line spacing, paragraphing should be fully justified without indentation. No manual space insertion between paragraphs.</w:t>
                      </w:r>
                    </w:p>
                  </w:txbxContent>
                </v:textbox>
                <w10:wrap type="square" anchorx="margin" anchory="margin"/>
              </v:shape>
            </w:pict>
          </mc:Fallback>
        </mc:AlternateContent>
      </w:r>
      <w:r>
        <w:t>Chapter</w:t>
      </w:r>
      <w:r>
        <w:rPr>
          <w:rStyle w:val="Hyperlink"/>
          <w:color w:val="000000"/>
          <w:u w:val="none"/>
        </w:rPr>
        <w:t xml:space="preserve"> 1 </w:t>
      </w:r>
      <w:r>
        <w:t>Introduction</w:t>
      </w:r>
      <w:bookmarkEnd w:id="16"/>
      <w:r>
        <w:t xml:space="preserve"> </w:t>
      </w:r>
      <w:r>
        <w:rPr>
          <w:b w:val="0"/>
          <w:bCs w:val="0"/>
          <w:i/>
          <w:iCs/>
          <w:sz w:val="24"/>
          <w:szCs w:val="22"/>
        </w:rPr>
        <w:t>(no other titles)</w:t>
      </w:r>
    </w:p>
    <w:p w14:paraId="0BB9C735" w14:textId="77777777" w:rsidR="00BE593F" w:rsidRDefault="00000000">
      <w:pPr>
        <w:spacing w:before="0"/>
        <w:jc w:val="both"/>
      </w:pPr>
      <w:r>
        <w:t>This section introduces the topic.  It presents the background to the problem area to provide readers a familiarity with the topic so they can understand your proposal.  A strong background and support of the problem is very important as it gives significance to your work.  Describe the problem or questions your work will address and briefly address the overall solution you propose.  You will go into the problem and solution in more detail later, so do not be too long and drawn out in the introduction.  This ensures readers are very clear on the importance, background, objective, and scope of your proposed work.</w:t>
      </w:r>
    </w:p>
    <w:p w14:paraId="711BE397" w14:textId="77777777" w:rsidR="00BE593F" w:rsidRDefault="00000000">
      <w:pPr>
        <w:pStyle w:val="Heading2"/>
        <w:spacing w:before="0" w:after="0" w:line="360" w:lineRule="auto"/>
        <w:jc w:val="both"/>
      </w:pPr>
      <w:bookmarkStart w:id="17" w:name="_Toc468055165"/>
      <w:bookmarkStart w:id="18" w:name="_Toc530740953"/>
      <w:bookmarkStart w:id="19" w:name="_Toc530748258"/>
      <w:r>
        <w:t>1.1 Problem Statement</w:t>
      </w:r>
      <w:bookmarkEnd w:id="17"/>
      <w:bookmarkEnd w:id="18"/>
      <w:bookmarkEnd w:id="19"/>
    </w:p>
    <w:p w14:paraId="55F6FF8E" w14:textId="77777777" w:rsidR="00BE593F" w:rsidRDefault="00000000">
      <w:pPr>
        <w:spacing w:before="0"/>
        <w:jc w:val="both"/>
      </w:pPr>
      <w:r>
        <w:t>Clearly state the problem that your proposed work will answer.  This statement should be focused and concise.  A problem statement should focus on the issues you plan to solve and provide a realistic scope for the project.  This section can provide more details that were not included in the introduction.  If you can clearly define the specific problems you aim to solve and the parameters that govern them, you have succeeded in this section.</w:t>
      </w:r>
      <w:bookmarkStart w:id="20" w:name="_Toc468055167"/>
    </w:p>
    <w:p w14:paraId="7FB6D368" w14:textId="77777777" w:rsidR="00BE593F" w:rsidRDefault="00000000">
      <w:pPr>
        <w:pStyle w:val="Heading2"/>
        <w:spacing w:before="0" w:after="0" w:line="360" w:lineRule="auto"/>
        <w:jc w:val="both"/>
      </w:pPr>
      <w:r>
        <w:t xml:space="preserve">1.2 Objective </w:t>
      </w:r>
    </w:p>
    <w:p w14:paraId="23D94168" w14:textId="77777777" w:rsidR="00BE593F" w:rsidRDefault="00000000">
      <w:pPr>
        <w:pStyle w:val="Heading2"/>
        <w:spacing w:before="0" w:after="0" w:line="360" w:lineRule="auto"/>
        <w:jc w:val="both"/>
        <w:rPr>
          <w:b w:val="0"/>
          <w:bCs w:val="0"/>
          <w:sz w:val="24"/>
          <w:szCs w:val="22"/>
        </w:rPr>
      </w:pPr>
      <w:r>
        <w:rPr>
          <w:b w:val="0"/>
          <w:bCs w:val="0"/>
          <w:sz w:val="24"/>
          <w:szCs w:val="22"/>
        </w:rPr>
        <w:t>The objective of the proposed thesis work is a specific, measurable, and achievable goal that guides the research, outlining the desired outcomes or results to be attained. The objectives and aims should be consistent and focused on achieving the primary goal of the thesis.</w:t>
      </w:r>
    </w:p>
    <w:p w14:paraId="60AEF9BD" w14:textId="77777777" w:rsidR="00BE593F" w:rsidRDefault="00000000">
      <w:pPr>
        <w:pStyle w:val="Heading2"/>
        <w:spacing w:before="0" w:after="0" w:line="360" w:lineRule="auto"/>
        <w:jc w:val="both"/>
      </w:pPr>
      <w:bookmarkStart w:id="21" w:name="_Toc530740954"/>
      <w:bookmarkStart w:id="22" w:name="_Toc530748259"/>
      <w:r>
        <w:t>1.3 Thesis Organisation</w:t>
      </w:r>
      <w:bookmarkEnd w:id="20"/>
      <w:bookmarkEnd w:id="21"/>
      <w:bookmarkEnd w:id="22"/>
      <w:r>
        <w:t xml:space="preserve"> </w:t>
      </w:r>
    </w:p>
    <w:p w14:paraId="33AFA206" w14:textId="77777777" w:rsidR="00BE593F" w:rsidRDefault="00000000">
      <w:pPr>
        <w:spacing w:before="0"/>
        <w:jc w:val="both"/>
      </w:pPr>
      <w:r>
        <w:t>Provide an overview of the coming chapters of the thesis with a short description of each chapter stating the aim and objective of its content.</w:t>
      </w:r>
    </w:p>
    <w:p w14:paraId="73E79C44" w14:textId="77777777" w:rsidR="00BE593F" w:rsidRDefault="00000000">
      <w:pPr>
        <w:pStyle w:val="Heading2"/>
        <w:spacing w:before="0" w:after="0" w:line="360" w:lineRule="auto"/>
        <w:jc w:val="both"/>
      </w:pPr>
      <w:bookmarkStart w:id="23" w:name="_Toc530748260"/>
      <w:r>
        <w:t>1.4 Summary (Optional)</w:t>
      </w:r>
      <w:bookmarkEnd w:id="23"/>
    </w:p>
    <w:p w14:paraId="1762BF9C" w14:textId="77777777" w:rsidR="00BE593F" w:rsidRDefault="00000000">
      <w:pPr>
        <w:spacing w:before="0"/>
        <w:jc w:val="both"/>
      </w:pPr>
      <w:r>
        <w:t>Each chapter might end with a summary that provides a brief detail about the content of the chapter.</w:t>
      </w:r>
    </w:p>
    <w:p w14:paraId="425D9485" w14:textId="77777777" w:rsidR="00BE593F" w:rsidRDefault="00000000">
      <w:pPr>
        <w:pStyle w:val="Heading1"/>
      </w:pPr>
      <w:bookmarkStart w:id="24" w:name="_Toc530748261"/>
      <w:r>
        <w:lastRenderedPageBreak/>
        <w:t>Chapter 2 Literature Review</w:t>
      </w:r>
      <w:bookmarkEnd w:id="24"/>
    </w:p>
    <w:p w14:paraId="1B178BC9" w14:textId="77777777" w:rsidR="00BE593F" w:rsidRDefault="00000000">
      <w:pPr>
        <w:jc w:val="both"/>
      </w:pPr>
      <w:r>
        <w:t>The literature review should provide a story made of the resources you used in your thesis. Research works presented in the literature review should be related to your work and linked together appropriately.  For each paper/research work/resource you used you have to give a short summary of the work then provide your opinion on how it is related to your work, this should include any critic you have or ideas that you adopted in your work.  The Harvard style is used for referencing resources.</w:t>
      </w:r>
    </w:p>
    <w:p w14:paraId="715A4CD9" w14:textId="77777777" w:rsidR="00BE593F" w:rsidRDefault="00000000">
      <w:pPr>
        <w:pStyle w:val="Heading2"/>
        <w:jc w:val="both"/>
      </w:pPr>
      <w:r>
        <w:t xml:space="preserve">2.1. New Heading </w:t>
      </w:r>
    </w:p>
    <w:p w14:paraId="30430ED4" w14:textId="77777777" w:rsidR="00BE593F" w:rsidRDefault="00000000">
      <w:pPr>
        <w:jc w:val="both"/>
        <w:rPr>
          <w:szCs w:val="24"/>
        </w:rPr>
      </w:pPr>
      <w:r>
        <w:rPr>
          <w:szCs w:val="24"/>
        </w:rPr>
        <w:t>Example:</w:t>
      </w:r>
    </w:p>
    <w:p w14:paraId="179CA75F" w14:textId="77777777" w:rsidR="00BE593F" w:rsidRDefault="00000000">
      <w:pPr>
        <w:jc w:val="both"/>
        <w:rPr>
          <w:szCs w:val="24"/>
        </w:rPr>
      </w:pPr>
      <w:r>
        <w:rPr>
          <w:szCs w:val="24"/>
        </w:rPr>
        <w:t>Peggy Johnson defines collection development as “the thoughtful process of developing a library collection in response to institutional priorities and community or user needs and interests” (Johnson 2009, p. 1).  According to Johnson (2009, p. 1), collection development forms part of the broader concept of collection management, which involves “an expanded suite of decisions about weeding, cancelling serials, storage, and preservation”.  In an academic library environment, the selection of titles should primarily support the teaching, learning and research needs of the university staff, students and researchers (University of Western Australia Library 2015).  However, the practice of bundling journal titles into one large all-encompassing package has meant that collection development decisions are now often made on a publisher level, rather than on a title-by-title basis (Ball, cited in Carlson &amp; Pope 2009, p. 385).  In this sense, aggregator packages are similar in nature to monographic blanket orders, where a library agrees to purchase everything that a particular publisher has published (Thompson, Wilder &amp; Button 2000, p. 214).  The beauty of these large aggregator packages is that they allow library users to access a vast number of online scholarly resources through the click of a mouse button.</w:t>
      </w:r>
    </w:p>
    <w:p w14:paraId="6FCD9E82" w14:textId="77777777" w:rsidR="00BE593F" w:rsidRDefault="00000000">
      <w:pPr>
        <w:pStyle w:val="Heading2"/>
        <w:spacing w:before="0" w:after="0" w:line="360" w:lineRule="auto"/>
        <w:jc w:val="both"/>
      </w:pPr>
      <w:r>
        <w:t>2.2 Summary (Optional)</w:t>
      </w:r>
    </w:p>
    <w:p w14:paraId="3E46C781" w14:textId="77777777" w:rsidR="00BE593F" w:rsidRDefault="00000000">
      <w:pPr>
        <w:spacing w:before="0"/>
        <w:jc w:val="both"/>
      </w:pPr>
      <w:r>
        <w:t>Each chapter might end with a summary that provides a brief detail about the content of the chapter.</w:t>
      </w:r>
    </w:p>
    <w:p w14:paraId="3C607774" w14:textId="77777777" w:rsidR="00BE593F" w:rsidRDefault="00000000">
      <w:pPr>
        <w:pStyle w:val="Heading1"/>
      </w:pPr>
      <w:bookmarkStart w:id="25" w:name="_Toc530748262"/>
      <w:r>
        <w:lastRenderedPageBreak/>
        <w:t>Chapter 3 Theoretical Approach or Different Title</w:t>
      </w:r>
      <w:bookmarkEnd w:id="25"/>
    </w:p>
    <w:p w14:paraId="5BD383F1" w14:textId="77777777" w:rsidR="00BE593F" w:rsidRDefault="00000000">
      <w:r>
        <w:t xml:space="preserve">Manual spacing between paragraphs is not permitted </w:t>
      </w:r>
    </w:p>
    <w:p w14:paraId="5C79967B" w14:textId="77777777" w:rsidR="00BE593F" w:rsidRDefault="00000000">
      <w:pPr>
        <w:pStyle w:val="Heading2"/>
        <w:tabs>
          <w:tab w:val="left" w:pos="3235"/>
        </w:tabs>
      </w:pPr>
      <w:bookmarkStart w:id="26" w:name="_Toc530740955"/>
      <w:bookmarkStart w:id="27" w:name="_Toc530748263"/>
      <w:r>
        <w:t>3.1 New Section Title</w:t>
      </w:r>
      <w:bookmarkEnd w:id="26"/>
      <w:bookmarkEnd w:id="27"/>
      <w:r>
        <w:tab/>
      </w:r>
    </w:p>
    <w:p w14:paraId="3F8ED608" w14:textId="77777777" w:rsidR="00BE593F" w:rsidRDefault="00000000">
      <w:r>
        <w:t>Content……………………….</w:t>
      </w:r>
    </w:p>
    <w:p w14:paraId="65B5D994" w14:textId="77777777" w:rsidR="00BE593F" w:rsidRDefault="00000000">
      <w:r>
        <w:t>Content……………………….</w:t>
      </w:r>
    </w:p>
    <w:p w14:paraId="0C68F975" w14:textId="77777777" w:rsidR="00BE593F" w:rsidRDefault="00000000">
      <w:r>
        <w:t>Content……………………….</w:t>
      </w:r>
    </w:p>
    <w:p w14:paraId="3236A631" w14:textId="77777777" w:rsidR="00BE593F" w:rsidRDefault="00000000">
      <w:pPr>
        <w:pStyle w:val="Heading2"/>
        <w:rPr>
          <w:sz w:val="24"/>
          <w:szCs w:val="18"/>
        </w:rPr>
      </w:pPr>
      <w:r>
        <w:rPr>
          <w:sz w:val="24"/>
          <w:szCs w:val="18"/>
        </w:rPr>
        <w:t>3.1.1. New Subsection Title – Figures</w:t>
      </w:r>
    </w:p>
    <w:p w14:paraId="7592717A" w14:textId="77777777" w:rsidR="00BE593F" w:rsidRDefault="00000000">
      <w:pPr>
        <w:pStyle w:val="Heading2"/>
        <w:jc w:val="both"/>
        <w:rPr>
          <w:b w:val="0"/>
          <w:bCs w:val="0"/>
          <w:sz w:val="24"/>
          <w:szCs w:val="22"/>
        </w:rPr>
      </w:pPr>
      <w:r>
        <w:rPr>
          <w:b w:val="0"/>
          <w:bCs w:val="0"/>
          <w:sz w:val="24"/>
          <w:szCs w:val="22"/>
        </w:rPr>
        <w:t>It’s important to take the following consideration when inserting Figures.</w:t>
      </w:r>
    </w:p>
    <w:p w14:paraId="0E1840B2" w14:textId="77777777" w:rsidR="00BE593F" w:rsidRDefault="00000000">
      <w:pPr>
        <w:pStyle w:val="Heading2"/>
        <w:numPr>
          <w:ilvl w:val="0"/>
          <w:numId w:val="1"/>
        </w:numPr>
        <w:spacing w:before="0" w:after="0" w:line="360" w:lineRule="auto"/>
        <w:ind w:left="567" w:hanging="567"/>
        <w:jc w:val="both"/>
        <w:rPr>
          <w:b w:val="0"/>
          <w:bCs w:val="0"/>
          <w:sz w:val="24"/>
          <w:szCs w:val="22"/>
        </w:rPr>
      </w:pPr>
      <w:r>
        <w:rPr>
          <w:b w:val="0"/>
          <w:bCs w:val="0"/>
          <w:sz w:val="24"/>
          <w:szCs w:val="22"/>
        </w:rPr>
        <w:t>Figures should be original with good resolution and do not violate copyright other people’s work must be referenced.</w:t>
      </w:r>
    </w:p>
    <w:p w14:paraId="5376AB61" w14:textId="77777777" w:rsidR="00BE593F" w:rsidRDefault="00000000">
      <w:pPr>
        <w:pStyle w:val="Heading2"/>
        <w:numPr>
          <w:ilvl w:val="0"/>
          <w:numId w:val="1"/>
        </w:numPr>
        <w:spacing w:before="0" w:after="0" w:line="360" w:lineRule="auto"/>
        <w:ind w:left="567" w:hanging="567"/>
        <w:jc w:val="both"/>
        <w:rPr>
          <w:b w:val="0"/>
          <w:bCs w:val="0"/>
          <w:sz w:val="24"/>
          <w:szCs w:val="22"/>
        </w:rPr>
      </w:pPr>
      <w:r>
        <w:rPr>
          <w:b w:val="0"/>
          <w:bCs w:val="0"/>
          <w:sz w:val="24"/>
          <w:szCs w:val="22"/>
        </w:rPr>
        <w:t>Figure size have to be consistent through the thesis; this means unless necessary figures have to have approximately in same size.</w:t>
      </w:r>
    </w:p>
    <w:p w14:paraId="0A99835B" w14:textId="77777777" w:rsidR="00BE593F" w:rsidRDefault="00000000">
      <w:pPr>
        <w:pStyle w:val="Heading2"/>
        <w:numPr>
          <w:ilvl w:val="0"/>
          <w:numId w:val="1"/>
        </w:numPr>
        <w:spacing w:before="0" w:after="0" w:line="360" w:lineRule="auto"/>
        <w:ind w:left="567" w:hanging="567"/>
        <w:jc w:val="both"/>
        <w:rPr>
          <w:b w:val="0"/>
          <w:bCs w:val="0"/>
          <w:sz w:val="24"/>
          <w:szCs w:val="22"/>
        </w:rPr>
      </w:pPr>
      <w:r>
        <w:rPr>
          <w:b w:val="0"/>
          <w:bCs w:val="0"/>
          <w:sz w:val="24"/>
          <w:szCs w:val="22"/>
        </w:rPr>
        <w:t xml:space="preserve">Figure abbreviation and number in text have to match the caption </w:t>
      </w:r>
    </w:p>
    <w:p w14:paraId="3E50E8BD" w14:textId="77777777" w:rsidR="00BE593F" w:rsidRDefault="00000000">
      <w:pPr>
        <w:pStyle w:val="Heading2"/>
        <w:numPr>
          <w:ilvl w:val="0"/>
          <w:numId w:val="1"/>
        </w:numPr>
        <w:spacing w:before="0" w:after="0" w:line="360" w:lineRule="auto"/>
        <w:ind w:left="567" w:hanging="567"/>
        <w:jc w:val="both"/>
        <w:rPr>
          <w:b w:val="0"/>
          <w:bCs w:val="0"/>
          <w:sz w:val="24"/>
          <w:szCs w:val="22"/>
        </w:rPr>
      </w:pPr>
      <w:r>
        <w:rPr>
          <w:b w:val="0"/>
          <w:bCs w:val="0"/>
          <w:sz w:val="24"/>
          <w:szCs w:val="22"/>
        </w:rPr>
        <w:t>If the figure did not fit in the page, then bring the text after and put the figure in next page.</w:t>
      </w:r>
    </w:p>
    <w:p w14:paraId="40FD7AB8" w14:textId="77777777" w:rsidR="00BE593F" w:rsidRDefault="00000000">
      <w:pPr>
        <w:pStyle w:val="Heading2"/>
        <w:numPr>
          <w:ilvl w:val="0"/>
          <w:numId w:val="1"/>
        </w:numPr>
        <w:spacing w:before="0" w:after="0" w:line="360" w:lineRule="auto"/>
        <w:ind w:left="567" w:hanging="567"/>
        <w:jc w:val="both"/>
        <w:rPr>
          <w:b w:val="0"/>
          <w:bCs w:val="0"/>
          <w:sz w:val="24"/>
          <w:szCs w:val="22"/>
        </w:rPr>
      </w:pPr>
      <w:r>
        <w:rPr>
          <w:b w:val="0"/>
          <w:bCs w:val="0"/>
          <w:sz w:val="24"/>
          <w:szCs w:val="22"/>
        </w:rPr>
        <w:t>The text inside the figure should be visible and can be clearly read in printout</w:t>
      </w:r>
    </w:p>
    <w:p w14:paraId="5759B970" w14:textId="77777777" w:rsidR="00BE593F" w:rsidRDefault="00000000">
      <w:pPr>
        <w:pStyle w:val="Heading2"/>
        <w:numPr>
          <w:ilvl w:val="0"/>
          <w:numId w:val="1"/>
        </w:numPr>
        <w:spacing w:before="0" w:after="0" w:line="360" w:lineRule="auto"/>
        <w:ind w:left="567" w:hanging="567"/>
        <w:jc w:val="both"/>
        <w:rPr>
          <w:b w:val="0"/>
          <w:bCs w:val="0"/>
          <w:sz w:val="24"/>
          <w:szCs w:val="22"/>
        </w:rPr>
      </w:pPr>
      <w:r>
        <w:rPr>
          <w:b w:val="0"/>
          <w:bCs w:val="0"/>
          <w:sz w:val="24"/>
          <w:szCs w:val="22"/>
        </w:rPr>
        <w:t>Colour may be used in diagrams and figures. However, it is recommended that such use be kept to a minimum, being reserved for situations where it is essential for clarity and following one colour palate only.</w:t>
      </w:r>
    </w:p>
    <w:p w14:paraId="282BDA4D" w14:textId="77777777" w:rsidR="00BE593F" w:rsidRDefault="00000000">
      <w:pPr>
        <w:jc w:val="center"/>
      </w:pPr>
      <w:r>
        <w:rPr>
          <w:noProof/>
          <w:lang w:eastAsia="en-GB"/>
        </w:rPr>
        <w:drawing>
          <wp:inline distT="0" distB="0" distL="0" distR="0" wp14:anchorId="51F3626D" wp14:editId="0113BEBA">
            <wp:extent cx="4381503" cy="2362196"/>
            <wp:effectExtent l="0" t="0" r="0" b="4"/>
            <wp:docPr id="997181629"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rcRect/>
                    <a:stretch>
                      <a:fillRect/>
                    </a:stretch>
                  </pic:blipFill>
                  <pic:spPr>
                    <a:xfrm>
                      <a:off x="0" y="0"/>
                      <a:ext cx="4381503" cy="2362196"/>
                    </a:xfrm>
                    <a:prstGeom prst="rect">
                      <a:avLst/>
                    </a:prstGeom>
                    <a:noFill/>
                    <a:ln>
                      <a:noFill/>
                      <a:prstDash/>
                    </a:ln>
                  </pic:spPr>
                </pic:pic>
              </a:graphicData>
            </a:graphic>
          </wp:inline>
        </w:drawing>
      </w:r>
    </w:p>
    <w:p w14:paraId="356282EE" w14:textId="77777777" w:rsidR="00BE593F" w:rsidRDefault="00000000">
      <w:pPr>
        <w:pStyle w:val="Caption"/>
        <w:spacing w:before="0" w:after="0"/>
      </w:pPr>
      <w:r>
        <w:t>Figure 3: The figure caption</w:t>
      </w:r>
    </w:p>
    <w:p w14:paraId="1F45BED4" w14:textId="77777777" w:rsidR="00BE593F" w:rsidRDefault="00000000">
      <w:pPr>
        <w:pStyle w:val="Subtitle"/>
      </w:pPr>
      <w:r>
        <w:lastRenderedPageBreak/>
        <w:t>3.1.2 New Subsection Title – Tables</w:t>
      </w:r>
    </w:p>
    <w:p w14:paraId="51B680BD" w14:textId="77777777" w:rsidR="00BE593F" w:rsidRDefault="00000000">
      <w:pPr>
        <w:pStyle w:val="Caption"/>
      </w:pPr>
      <w:r>
        <w:t>Table 3.1: The table caption, font size 10</w:t>
      </w:r>
    </w:p>
    <w:tbl>
      <w:tblPr>
        <w:tblW w:w="8789" w:type="dxa"/>
        <w:tblInd w:w="-147" w:type="dxa"/>
        <w:tblLayout w:type="fixed"/>
        <w:tblCellMar>
          <w:left w:w="10" w:type="dxa"/>
          <w:right w:w="10" w:type="dxa"/>
        </w:tblCellMar>
        <w:tblLook w:val="0000" w:firstRow="0" w:lastRow="0" w:firstColumn="0" w:lastColumn="0" w:noHBand="0" w:noVBand="0"/>
      </w:tblPr>
      <w:tblGrid>
        <w:gridCol w:w="1418"/>
        <w:gridCol w:w="992"/>
        <w:gridCol w:w="1316"/>
        <w:gridCol w:w="5063"/>
      </w:tblGrid>
      <w:tr w:rsidR="00BE593F" w14:paraId="0E5B8A26" w14:textId="77777777">
        <w:tc>
          <w:tcPr>
            <w:tcW w:w="1418" w:type="dxa"/>
            <w:vMerge w:val="restart"/>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6175B590" w14:textId="77777777" w:rsidR="00BE593F" w:rsidRDefault="00000000">
            <w:pPr>
              <w:jc w:val="center"/>
              <w:rPr>
                <w:b/>
                <w:bCs/>
              </w:rPr>
            </w:pPr>
            <w:r>
              <w:rPr>
                <w:b/>
                <w:bCs/>
              </w:rPr>
              <w:t>Heading</w:t>
            </w:r>
          </w:p>
        </w:tc>
        <w:tc>
          <w:tcPr>
            <w:tcW w:w="7371" w:type="dxa"/>
            <w:gridSpan w:val="3"/>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7BC34C85" w14:textId="77777777" w:rsidR="00BE593F" w:rsidRDefault="00000000">
            <w:pPr>
              <w:jc w:val="center"/>
            </w:pPr>
            <w:r>
              <w:rPr>
                <w:b/>
                <w:bCs/>
              </w:rPr>
              <w:t xml:space="preserve">Titles font size 12 </w:t>
            </w:r>
            <w:r>
              <w:rPr>
                <w:b/>
                <w:bCs/>
                <w:sz w:val="18"/>
                <w:szCs w:val="16"/>
              </w:rPr>
              <w:t>(title row(s) shaded Gray only)</w:t>
            </w:r>
          </w:p>
        </w:tc>
      </w:tr>
      <w:tr w:rsidR="00BE593F" w14:paraId="70801E35" w14:textId="77777777">
        <w:tc>
          <w:tcPr>
            <w:tcW w:w="1418" w:type="dxa"/>
            <w:vMerge/>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68CF82C8" w14:textId="77777777" w:rsidR="00BE593F" w:rsidRDefault="00BE593F">
            <w:pPr>
              <w:rPr>
                <w:b/>
                <w:bCs/>
              </w:rPr>
            </w:pPr>
          </w:p>
        </w:tc>
        <w:tc>
          <w:tcPr>
            <w:tcW w:w="99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7BD92E96" w14:textId="77777777" w:rsidR="00BE593F" w:rsidRDefault="00000000">
            <w:pPr>
              <w:rPr>
                <w:b/>
                <w:bCs/>
              </w:rPr>
            </w:pPr>
            <w:r>
              <w:rPr>
                <w:b/>
                <w:bCs/>
              </w:rPr>
              <w:t>Title1</w:t>
            </w:r>
          </w:p>
        </w:tc>
        <w:tc>
          <w:tcPr>
            <w:tcW w:w="1316"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55DD1AF7" w14:textId="77777777" w:rsidR="00BE593F" w:rsidRDefault="00000000">
            <w:pPr>
              <w:rPr>
                <w:b/>
                <w:bCs/>
              </w:rPr>
            </w:pPr>
            <w:r>
              <w:rPr>
                <w:b/>
                <w:bCs/>
              </w:rPr>
              <w:t>Title2</w:t>
            </w:r>
          </w:p>
        </w:tc>
        <w:tc>
          <w:tcPr>
            <w:tcW w:w="5063"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1E6053EB" w14:textId="77777777" w:rsidR="00BE593F" w:rsidRDefault="00000000">
            <w:pPr>
              <w:rPr>
                <w:b/>
                <w:bCs/>
              </w:rPr>
            </w:pPr>
            <w:r>
              <w:rPr>
                <w:b/>
                <w:bCs/>
              </w:rPr>
              <w:t>Title3</w:t>
            </w:r>
          </w:p>
        </w:tc>
      </w:tr>
      <w:tr w:rsidR="00BE593F" w14:paraId="6701B08E" w14:textId="77777777">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13CE29" w14:textId="77777777" w:rsidR="00BE593F" w:rsidRDefault="00000000">
            <w:pPr>
              <w:rPr>
                <w:b/>
                <w:bCs/>
                <w:sz w:val="20"/>
                <w:szCs w:val="20"/>
              </w:rPr>
            </w:pPr>
            <w:r>
              <w:rPr>
                <w:b/>
                <w:bCs/>
                <w:sz w:val="20"/>
                <w:szCs w:val="20"/>
              </w:rPr>
              <w:t>Title1</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D90549" w14:textId="77777777" w:rsidR="00BE593F" w:rsidRDefault="00BE593F">
            <w:pPr>
              <w:rPr>
                <w:sz w:val="20"/>
                <w:szCs w:val="20"/>
              </w:rPr>
            </w:pPr>
          </w:p>
        </w:tc>
        <w:tc>
          <w:tcPr>
            <w:tcW w:w="13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ACAE3E" w14:textId="77777777" w:rsidR="00BE593F" w:rsidRDefault="00BE593F">
            <w:pPr>
              <w:rPr>
                <w:sz w:val="20"/>
                <w:szCs w:val="20"/>
              </w:rPr>
            </w:pPr>
          </w:p>
        </w:tc>
        <w:tc>
          <w:tcPr>
            <w:tcW w:w="5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A54981" w14:textId="77777777" w:rsidR="00BE593F" w:rsidRDefault="00000000">
            <w:pPr>
              <w:rPr>
                <w:sz w:val="20"/>
                <w:szCs w:val="20"/>
              </w:rPr>
            </w:pPr>
            <w:r>
              <w:rPr>
                <w:sz w:val="20"/>
                <w:szCs w:val="20"/>
              </w:rPr>
              <w:t>Normal text, transparent font size 10</w:t>
            </w:r>
          </w:p>
        </w:tc>
      </w:tr>
      <w:tr w:rsidR="00BE593F" w14:paraId="717E4850" w14:textId="77777777">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DF177E" w14:textId="77777777" w:rsidR="00BE593F" w:rsidRDefault="00000000">
            <w:pPr>
              <w:rPr>
                <w:b/>
                <w:bCs/>
                <w:sz w:val="20"/>
                <w:szCs w:val="20"/>
              </w:rPr>
            </w:pPr>
            <w:r>
              <w:rPr>
                <w:b/>
                <w:bCs/>
                <w:sz w:val="20"/>
                <w:szCs w:val="20"/>
              </w:rPr>
              <w:t>Title2</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9529CB" w14:textId="77777777" w:rsidR="00BE593F" w:rsidRDefault="00BE593F"/>
        </w:tc>
        <w:tc>
          <w:tcPr>
            <w:tcW w:w="13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71359A" w14:textId="77777777" w:rsidR="00BE593F" w:rsidRDefault="00BE593F"/>
        </w:tc>
        <w:tc>
          <w:tcPr>
            <w:tcW w:w="5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221B4F" w14:textId="77777777" w:rsidR="00BE593F" w:rsidRDefault="00BE593F"/>
        </w:tc>
      </w:tr>
      <w:tr w:rsidR="00BE593F" w14:paraId="150AF00B" w14:textId="77777777">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A92220" w14:textId="77777777" w:rsidR="00BE593F" w:rsidRDefault="00000000">
            <w:pPr>
              <w:rPr>
                <w:b/>
                <w:bCs/>
                <w:sz w:val="20"/>
                <w:szCs w:val="20"/>
              </w:rPr>
            </w:pPr>
            <w:r>
              <w:rPr>
                <w:b/>
                <w:bCs/>
                <w:sz w:val="20"/>
                <w:szCs w:val="20"/>
              </w:rPr>
              <w:t>Title3</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8ECFCF" w14:textId="77777777" w:rsidR="00BE593F" w:rsidRDefault="00BE593F"/>
        </w:tc>
        <w:tc>
          <w:tcPr>
            <w:tcW w:w="13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C71C26" w14:textId="77777777" w:rsidR="00BE593F" w:rsidRDefault="00BE593F"/>
        </w:tc>
        <w:tc>
          <w:tcPr>
            <w:tcW w:w="5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8FE9D8" w14:textId="77777777" w:rsidR="00BE593F" w:rsidRDefault="00BE593F"/>
        </w:tc>
      </w:tr>
    </w:tbl>
    <w:p w14:paraId="5FA7911D" w14:textId="77777777" w:rsidR="00BE593F" w:rsidRDefault="00BE593F">
      <w:pPr>
        <w:spacing w:before="0"/>
        <w:jc w:val="both"/>
        <w:outlineLvl w:val="1"/>
        <w:rPr>
          <w:szCs w:val="24"/>
        </w:rPr>
      </w:pPr>
    </w:p>
    <w:p w14:paraId="3A76EB70" w14:textId="77777777" w:rsidR="00BE593F" w:rsidRDefault="00000000">
      <w:pPr>
        <w:numPr>
          <w:ilvl w:val="0"/>
          <w:numId w:val="2"/>
        </w:numPr>
        <w:spacing w:before="0"/>
        <w:ind w:left="567" w:hanging="567"/>
        <w:jc w:val="both"/>
        <w:rPr>
          <w:szCs w:val="24"/>
        </w:rPr>
      </w:pPr>
      <w:r>
        <w:rPr>
          <w:szCs w:val="24"/>
        </w:rPr>
        <w:t>Table width should not exceed the text margin, otherwise place the table in separate page (landscape)</w:t>
      </w:r>
    </w:p>
    <w:p w14:paraId="7F3302B9" w14:textId="77777777" w:rsidR="00BE593F" w:rsidRDefault="00000000">
      <w:pPr>
        <w:numPr>
          <w:ilvl w:val="0"/>
          <w:numId w:val="2"/>
        </w:numPr>
        <w:spacing w:before="0"/>
        <w:ind w:left="567" w:hanging="567"/>
        <w:jc w:val="both"/>
        <w:rPr>
          <w:szCs w:val="24"/>
        </w:rPr>
      </w:pPr>
      <w:r>
        <w:rPr>
          <w:szCs w:val="24"/>
        </w:rPr>
        <w:t>If a table spans more than one page, then the first raw (Title) should be inserted in next page</w:t>
      </w:r>
    </w:p>
    <w:p w14:paraId="62FC67A5" w14:textId="77777777" w:rsidR="00BE593F" w:rsidRDefault="00BE593F">
      <w:pPr>
        <w:spacing w:before="0"/>
        <w:ind w:left="567"/>
        <w:jc w:val="both"/>
        <w:outlineLvl w:val="1"/>
        <w:rPr>
          <w:szCs w:val="24"/>
        </w:rPr>
      </w:pPr>
    </w:p>
    <w:p w14:paraId="08210946" w14:textId="77777777" w:rsidR="00BE593F" w:rsidRDefault="00000000">
      <w:pPr>
        <w:spacing w:before="0"/>
        <w:ind w:left="567" w:hanging="567"/>
        <w:jc w:val="both"/>
        <w:outlineLvl w:val="1"/>
      </w:pPr>
      <w:r>
        <w:rPr>
          <w:rFonts w:eastAsia="Times New Roman"/>
          <w:b/>
          <w:spacing w:val="15"/>
        </w:rPr>
        <w:t>3.1.4 New Subsection Title - Numbering and Bullet points</w:t>
      </w:r>
    </w:p>
    <w:p w14:paraId="766D7E38" w14:textId="77777777" w:rsidR="00BE593F" w:rsidRDefault="00000000">
      <w:pPr>
        <w:rPr>
          <w:szCs w:val="24"/>
        </w:rPr>
      </w:pPr>
      <w:r>
        <w:rPr>
          <w:szCs w:val="24"/>
        </w:rPr>
        <w:t>3.1.4.1. Four level numbering is not permitted, if needed use bullet points.</w:t>
      </w:r>
    </w:p>
    <w:p w14:paraId="61902899" w14:textId="77777777" w:rsidR="00BE593F" w:rsidRDefault="00000000">
      <w:pPr>
        <w:rPr>
          <w:szCs w:val="24"/>
        </w:rPr>
      </w:pPr>
      <w:r>
        <w:rPr>
          <w:szCs w:val="24"/>
        </w:rPr>
        <w:t>Use the following style for bullet points and numbers (no first level indentation).</w:t>
      </w:r>
    </w:p>
    <w:p w14:paraId="727251F7" w14:textId="77777777" w:rsidR="00BE593F" w:rsidRDefault="00000000">
      <w:pPr>
        <w:pStyle w:val="ListParagraph"/>
        <w:numPr>
          <w:ilvl w:val="0"/>
          <w:numId w:val="3"/>
        </w:numPr>
        <w:spacing w:before="0"/>
        <w:ind w:left="567" w:hanging="567"/>
        <w:rPr>
          <w:szCs w:val="24"/>
        </w:rPr>
      </w:pPr>
      <w:r>
        <w:rPr>
          <w:szCs w:val="24"/>
        </w:rPr>
        <w:t>Content…………………</w:t>
      </w:r>
    </w:p>
    <w:p w14:paraId="26BF6F83" w14:textId="77777777" w:rsidR="00BE593F" w:rsidRDefault="00000000">
      <w:pPr>
        <w:pStyle w:val="ListParagraph"/>
        <w:numPr>
          <w:ilvl w:val="0"/>
          <w:numId w:val="3"/>
        </w:numPr>
        <w:spacing w:before="0"/>
        <w:ind w:left="567" w:hanging="567"/>
        <w:rPr>
          <w:szCs w:val="24"/>
        </w:rPr>
      </w:pPr>
      <w:r>
        <w:rPr>
          <w:szCs w:val="24"/>
        </w:rPr>
        <w:t>Content…………………</w:t>
      </w:r>
    </w:p>
    <w:p w14:paraId="1925B4F5" w14:textId="77777777" w:rsidR="00BE593F" w:rsidRDefault="00000000">
      <w:pPr>
        <w:pStyle w:val="ListParagraph"/>
        <w:numPr>
          <w:ilvl w:val="1"/>
          <w:numId w:val="3"/>
        </w:numPr>
        <w:spacing w:before="0"/>
        <w:ind w:left="1134" w:hanging="567"/>
        <w:rPr>
          <w:szCs w:val="24"/>
        </w:rPr>
      </w:pPr>
      <w:r>
        <w:rPr>
          <w:szCs w:val="24"/>
        </w:rPr>
        <w:t>Content…………………</w:t>
      </w:r>
    </w:p>
    <w:p w14:paraId="569BCF9A" w14:textId="77777777" w:rsidR="00BE593F" w:rsidRDefault="00000000">
      <w:pPr>
        <w:pStyle w:val="ListParagraph"/>
        <w:numPr>
          <w:ilvl w:val="1"/>
          <w:numId w:val="3"/>
        </w:numPr>
        <w:spacing w:before="0"/>
        <w:ind w:left="1134" w:hanging="567"/>
        <w:rPr>
          <w:szCs w:val="24"/>
        </w:rPr>
      </w:pPr>
      <w:r>
        <w:rPr>
          <w:szCs w:val="24"/>
        </w:rPr>
        <w:t>Content…………………</w:t>
      </w:r>
    </w:p>
    <w:p w14:paraId="3278346B" w14:textId="77777777" w:rsidR="00BE593F" w:rsidRDefault="00000000">
      <w:pPr>
        <w:pStyle w:val="ListParagraph"/>
        <w:numPr>
          <w:ilvl w:val="2"/>
          <w:numId w:val="3"/>
        </w:numPr>
        <w:spacing w:before="0"/>
        <w:ind w:left="1701" w:hanging="567"/>
        <w:rPr>
          <w:szCs w:val="24"/>
        </w:rPr>
      </w:pPr>
      <w:r>
        <w:rPr>
          <w:szCs w:val="24"/>
        </w:rPr>
        <w:t>Content…………………</w:t>
      </w:r>
    </w:p>
    <w:p w14:paraId="487FAECF" w14:textId="77777777" w:rsidR="00BE593F" w:rsidRDefault="00000000">
      <w:pPr>
        <w:pStyle w:val="ListParagraph"/>
        <w:numPr>
          <w:ilvl w:val="2"/>
          <w:numId w:val="3"/>
        </w:numPr>
        <w:spacing w:before="0"/>
        <w:ind w:left="1701" w:hanging="567"/>
        <w:rPr>
          <w:szCs w:val="24"/>
        </w:rPr>
      </w:pPr>
      <w:r>
        <w:rPr>
          <w:szCs w:val="24"/>
        </w:rPr>
        <w:t>Content…………………</w:t>
      </w:r>
    </w:p>
    <w:p w14:paraId="65620F0B" w14:textId="77777777" w:rsidR="00BE593F" w:rsidRDefault="00000000">
      <w:pPr>
        <w:pStyle w:val="ListParagraph"/>
        <w:numPr>
          <w:ilvl w:val="1"/>
          <w:numId w:val="3"/>
        </w:numPr>
        <w:spacing w:before="0"/>
        <w:ind w:left="1134" w:hanging="567"/>
        <w:rPr>
          <w:szCs w:val="24"/>
        </w:rPr>
      </w:pPr>
      <w:r>
        <w:rPr>
          <w:szCs w:val="24"/>
        </w:rPr>
        <w:t>Content…………………</w:t>
      </w:r>
    </w:p>
    <w:p w14:paraId="7DE7FCA6" w14:textId="77777777" w:rsidR="00BE593F" w:rsidRDefault="00000000">
      <w:pPr>
        <w:pStyle w:val="ListParagraph"/>
        <w:numPr>
          <w:ilvl w:val="0"/>
          <w:numId w:val="3"/>
        </w:numPr>
        <w:spacing w:before="0"/>
        <w:ind w:left="567" w:hanging="567"/>
        <w:rPr>
          <w:szCs w:val="24"/>
        </w:rPr>
      </w:pPr>
      <w:r>
        <w:rPr>
          <w:szCs w:val="24"/>
        </w:rPr>
        <w:t>Content…………………</w:t>
      </w:r>
    </w:p>
    <w:p w14:paraId="47D45C79" w14:textId="77777777" w:rsidR="00BE593F" w:rsidRDefault="00BE593F">
      <w:pPr>
        <w:pStyle w:val="ListParagraph"/>
        <w:spacing w:before="0"/>
        <w:ind w:left="1701" w:firstLine="0"/>
        <w:rPr>
          <w:szCs w:val="24"/>
        </w:rPr>
      </w:pPr>
    </w:p>
    <w:p w14:paraId="38EC64A6" w14:textId="77777777" w:rsidR="00BE593F" w:rsidRDefault="00000000">
      <w:pPr>
        <w:pStyle w:val="ListParagraph"/>
        <w:numPr>
          <w:ilvl w:val="0"/>
          <w:numId w:val="4"/>
        </w:numPr>
        <w:spacing w:before="0"/>
        <w:ind w:left="567" w:hanging="567"/>
        <w:rPr>
          <w:szCs w:val="24"/>
        </w:rPr>
      </w:pPr>
      <w:r>
        <w:rPr>
          <w:szCs w:val="24"/>
        </w:rPr>
        <w:t>Content…………………</w:t>
      </w:r>
    </w:p>
    <w:p w14:paraId="5FDE1436" w14:textId="77777777" w:rsidR="00BE593F" w:rsidRDefault="00000000">
      <w:pPr>
        <w:pStyle w:val="ListParagraph"/>
        <w:numPr>
          <w:ilvl w:val="0"/>
          <w:numId w:val="4"/>
        </w:numPr>
        <w:spacing w:before="0"/>
        <w:ind w:left="567" w:hanging="567"/>
        <w:rPr>
          <w:szCs w:val="24"/>
        </w:rPr>
      </w:pPr>
      <w:r>
        <w:rPr>
          <w:szCs w:val="24"/>
        </w:rPr>
        <w:t>Content…………………</w:t>
      </w:r>
    </w:p>
    <w:p w14:paraId="65BA48A3" w14:textId="77777777" w:rsidR="00BE593F" w:rsidRDefault="00000000">
      <w:pPr>
        <w:pStyle w:val="ListParagraph"/>
        <w:numPr>
          <w:ilvl w:val="1"/>
          <w:numId w:val="4"/>
        </w:numPr>
        <w:spacing w:before="0"/>
        <w:ind w:left="1134" w:hanging="567"/>
        <w:rPr>
          <w:szCs w:val="24"/>
        </w:rPr>
      </w:pPr>
      <w:r>
        <w:rPr>
          <w:szCs w:val="24"/>
        </w:rPr>
        <w:t>Content…………………</w:t>
      </w:r>
    </w:p>
    <w:p w14:paraId="36817A12" w14:textId="77777777" w:rsidR="00BE593F" w:rsidRDefault="00000000">
      <w:pPr>
        <w:pStyle w:val="ListParagraph"/>
        <w:numPr>
          <w:ilvl w:val="1"/>
          <w:numId w:val="4"/>
        </w:numPr>
        <w:spacing w:before="0"/>
        <w:ind w:left="1134" w:hanging="567"/>
        <w:rPr>
          <w:szCs w:val="24"/>
        </w:rPr>
      </w:pPr>
      <w:r>
        <w:rPr>
          <w:szCs w:val="24"/>
        </w:rPr>
        <w:lastRenderedPageBreak/>
        <w:t>Content…………………</w:t>
      </w:r>
    </w:p>
    <w:p w14:paraId="2034CAC0" w14:textId="77777777" w:rsidR="00BE593F" w:rsidRDefault="00000000">
      <w:pPr>
        <w:pStyle w:val="ListParagraph"/>
        <w:numPr>
          <w:ilvl w:val="0"/>
          <w:numId w:val="4"/>
        </w:numPr>
        <w:spacing w:before="0"/>
        <w:ind w:left="567" w:hanging="567"/>
        <w:rPr>
          <w:szCs w:val="24"/>
        </w:rPr>
      </w:pPr>
      <w:r>
        <w:rPr>
          <w:szCs w:val="24"/>
        </w:rPr>
        <w:t>Content…………………</w:t>
      </w:r>
    </w:p>
    <w:p w14:paraId="2452E2CC" w14:textId="77777777" w:rsidR="00BE593F" w:rsidRDefault="00000000">
      <w:pPr>
        <w:pStyle w:val="Subtitle"/>
      </w:pPr>
      <w:r>
        <w:t>3.1.3 New Subsections Title - Equations</w:t>
      </w:r>
    </w:p>
    <w:p w14:paraId="1AD364AF" w14:textId="77777777" w:rsidR="00BE593F" w:rsidRDefault="00000000">
      <w:r>
        <w:t>Content…………………as in equation 3.1…</w:t>
      </w:r>
    </w:p>
    <w:p w14:paraId="3ACA465F" w14:textId="77777777" w:rsidR="00BE593F" w:rsidRDefault="00000000">
      <m:oMath>
        <m:r>
          <w:rPr>
            <w:rFonts w:ascii="Cambria Math" w:hAnsi="Cambria Math"/>
          </w:rPr>
          <m:t>Equation=</m:t>
        </m:r>
        <m:sSup>
          <m:sSupPr>
            <m:ctrlPr>
              <w:rPr>
                <w:rFonts w:ascii="Cambria Math" w:hAnsi="Cambria Math"/>
              </w:rPr>
            </m:ctrlPr>
          </m:sSupPr>
          <m:e>
            <m:r>
              <w:rPr>
                <w:rFonts w:ascii="Cambria Math" w:hAnsi="Cambria Math"/>
              </w:rPr>
              <m:t>x</m:t>
            </m:r>
          </m:e>
          <m:sup>
            <m:r>
              <w:rPr>
                <w:rFonts w:ascii="Cambria Math" w:hAnsi="Cambria Math"/>
              </w:rPr>
              <m:t>2</m:t>
            </m:r>
          </m:sup>
        </m:sSup>
        <m:d>
          <m:dPr>
            <m:ctrlPr>
              <w:rPr>
                <w:rFonts w:ascii="Cambria Math" w:hAnsi="Cambria Math"/>
              </w:rPr>
            </m:ctrlPr>
          </m:dPr>
          <m:e>
            <m:sSub>
              <m:sSubPr>
                <m:ctrlPr>
                  <w:rPr>
                    <w:rFonts w:ascii="Cambria Math" w:hAnsi="Cambria Math"/>
                  </w:rPr>
                </m:ctrlPr>
              </m:sSubPr>
              <m:e>
                <m:r>
                  <w:rPr>
                    <w:rFonts w:ascii="Cambria Math" w:hAnsi="Cambria Math"/>
                  </w:rPr>
                  <m:t>y</m:t>
                </m:r>
              </m:e>
              <m:sub>
                <m:r>
                  <w:rPr>
                    <w:rFonts w:ascii="Cambria Math" w:hAnsi="Cambria Math"/>
                  </w:rPr>
                  <m:t>1</m:t>
                </m:r>
              </m:sub>
            </m:sSub>
            <m:r>
              <w:rPr>
                <w:rFonts w:ascii="Cambria Math" w:hAnsi="Cambria Math"/>
              </w:rPr>
              <m:t>+</m:t>
            </m:r>
            <m:acc>
              <m:accPr>
                <m:chr m:val="̅"/>
                <m:ctrlPr>
                  <w:rPr>
                    <w:rFonts w:ascii="Cambria Math" w:hAnsi="Cambria Math"/>
                  </w:rPr>
                </m:ctrlPr>
              </m:accPr>
              <m:e>
                <m:r>
                  <w:rPr>
                    <w:rFonts w:ascii="Cambria Math" w:hAnsi="Cambria Math"/>
                  </w:rPr>
                  <m:t>z</m:t>
                </m:r>
              </m:e>
            </m:acc>
          </m:e>
        </m:d>
        <m:f>
          <m:fPr>
            <m:ctrlPr>
              <w:rPr>
                <w:rFonts w:ascii="Cambria Math" w:hAnsi="Cambria Math"/>
              </w:rPr>
            </m:ctrlPr>
          </m:fPr>
          <m:num>
            <m:rad>
              <m:radPr>
                <m:ctrlPr>
                  <w:rPr>
                    <w:rFonts w:ascii="Cambria Math" w:hAnsi="Cambria Math"/>
                  </w:rPr>
                </m:ctrlPr>
              </m:radPr>
              <m:deg>
                <m:r>
                  <w:rPr>
                    <w:rFonts w:ascii="Cambria Math" w:hAnsi="Cambria Math"/>
                  </w:rPr>
                  <m:t>xyz</m:t>
                </m:r>
              </m:deg>
              <m:e>
                <m:r>
                  <w:rPr>
                    <w:rFonts w:ascii="Cambria Math" w:hAnsi="Cambria Math"/>
                  </w:rPr>
                  <m:t>x</m:t>
                </m:r>
              </m:e>
            </m:rad>
          </m:num>
          <m:den>
            <m:d>
              <m:dPr>
                <m:begChr m:val="["/>
                <m:endChr m:val="]"/>
                <m:ctrlPr>
                  <w:rPr>
                    <w:rFonts w:ascii="Cambria Math" w:hAnsi="Cambria Math"/>
                  </w:rPr>
                </m:ctrlPr>
              </m:dPr>
              <m:e>
                <m:d>
                  <m:dPr>
                    <m:ctrlPr>
                      <w:rPr>
                        <w:rFonts w:ascii="Cambria Math" w:hAnsi="Cambria Math"/>
                      </w:rPr>
                    </m:ctrlPr>
                  </m:dPr>
                  <m:e>
                    <m:r>
                      <w:rPr>
                        <w:rFonts w:ascii="Cambria Math" w:hAnsi="Cambria Math"/>
                      </w:rPr>
                      <m:t>A+B</m:t>
                    </m:r>
                  </m:e>
                </m:d>
                <m:r>
                  <w:rPr>
                    <w:rFonts w:ascii="Cambria Math" w:hAnsi="Cambria Math"/>
                  </w:rPr>
                  <m:t>C</m:t>
                </m:r>
              </m:e>
            </m:d>
          </m:den>
        </m:f>
      </m:oMath>
      <w:r>
        <w:t>…………………………..………………………….3.1</w:t>
      </w:r>
    </w:p>
    <w:p w14:paraId="7CFA7835" w14:textId="77777777" w:rsidR="00BE593F" w:rsidRDefault="00000000">
      <w:pPr>
        <w:pStyle w:val="BodyText"/>
        <w:ind w:right="425"/>
        <w:jc w:val="left"/>
        <w:rPr>
          <w:i w:val="0"/>
          <w:iCs/>
          <w:sz w:val="24"/>
          <w:szCs w:val="24"/>
        </w:rPr>
      </w:pPr>
      <w:r>
        <w:rPr>
          <w:i w:val="0"/>
          <w:iCs/>
          <w:sz w:val="24"/>
          <w:szCs w:val="24"/>
        </w:rPr>
        <w:t>Equations should be written and not ‘copied and pasted or captured image</w:t>
      </w:r>
    </w:p>
    <w:p w14:paraId="2FE29752" w14:textId="77777777" w:rsidR="00BE593F" w:rsidRDefault="00BE593F">
      <w:pPr>
        <w:pStyle w:val="Heading2"/>
      </w:pPr>
      <w:bookmarkStart w:id="28" w:name="_Toc530748264"/>
    </w:p>
    <w:p w14:paraId="22D3E741" w14:textId="77777777" w:rsidR="00BE593F" w:rsidRDefault="00000000">
      <w:pPr>
        <w:pStyle w:val="Heading2"/>
      </w:pPr>
      <w:r>
        <w:t>3.2 Summary (Optional)</w:t>
      </w:r>
      <w:bookmarkEnd w:id="28"/>
    </w:p>
    <w:p w14:paraId="365B6083" w14:textId="77777777" w:rsidR="00BE593F" w:rsidRDefault="00000000">
      <w:pPr>
        <w:jc w:val="both"/>
      </w:pPr>
      <w:r>
        <w:t xml:space="preserve">Each chapter might end with a summary that provides brief details about the contents of the chapter. </w:t>
      </w:r>
    </w:p>
    <w:p w14:paraId="6A924865" w14:textId="77777777" w:rsidR="00BE593F" w:rsidRDefault="00BE593F">
      <w:pPr>
        <w:spacing w:after="160" w:line="244" w:lineRule="auto"/>
      </w:pPr>
    </w:p>
    <w:p w14:paraId="08F03D7C" w14:textId="77777777" w:rsidR="00BE593F" w:rsidRDefault="00BE593F">
      <w:pPr>
        <w:pageBreakBefore/>
        <w:widowControl/>
        <w:autoSpaceDE/>
        <w:spacing w:after="160" w:line="244" w:lineRule="auto"/>
      </w:pPr>
    </w:p>
    <w:p w14:paraId="03737C04" w14:textId="77777777" w:rsidR="00BE593F" w:rsidRDefault="00000000">
      <w:pPr>
        <w:pStyle w:val="Heading1"/>
      </w:pPr>
      <w:bookmarkStart w:id="29" w:name="_Toc530748265"/>
      <w:r>
        <w:t>Chapter 4 Experimental Work or Different Title</w:t>
      </w:r>
      <w:bookmarkEnd w:id="29"/>
    </w:p>
    <w:p w14:paraId="00696140" w14:textId="77777777" w:rsidR="00BE593F" w:rsidRDefault="00000000">
      <w:pPr>
        <w:pStyle w:val="Heading2"/>
      </w:pPr>
      <w:bookmarkStart w:id="30" w:name="_Toc530748266"/>
      <w:r>
        <w:t>4.1 New Heading</w:t>
      </w:r>
      <w:bookmarkEnd w:id="30"/>
    </w:p>
    <w:p w14:paraId="65C485C7" w14:textId="77777777" w:rsidR="00BE593F" w:rsidRDefault="00000000">
      <w:pPr>
        <w:jc w:val="both"/>
        <w:rPr>
          <w:szCs w:val="24"/>
        </w:rPr>
      </w:pPr>
      <w:r>
        <w:rPr>
          <w:szCs w:val="24"/>
        </w:rPr>
        <w:t>Details…………………</w:t>
      </w:r>
    </w:p>
    <w:p w14:paraId="3F4CFF9B" w14:textId="77777777" w:rsidR="00BE593F" w:rsidRDefault="00000000">
      <w:pPr>
        <w:pStyle w:val="Heading2"/>
      </w:pPr>
      <w:r>
        <w:t>4.2 New Heading</w:t>
      </w:r>
    </w:p>
    <w:p w14:paraId="07F6BD25" w14:textId="77777777" w:rsidR="00BE593F" w:rsidRDefault="00000000">
      <w:pPr>
        <w:jc w:val="both"/>
        <w:rPr>
          <w:szCs w:val="24"/>
        </w:rPr>
      </w:pPr>
      <w:r>
        <w:rPr>
          <w:szCs w:val="24"/>
        </w:rPr>
        <w:t>Details…………………</w:t>
      </w:r>
    </w:p>
    <w:p w14:paraId="1FC2F422" w14:textId="77777777" w:rsidR="00BE593F" w:rsidRDefault="00000000">
      <w:pPr>
        <w:pStyle w:val="Heading2"/>
      </w:pPr>
      <w:bookmarkStart w:id="31" w:name="_Toc530748267"/>
      <w:r>
        <w:t>4.3 Summary (Optional)</w:t>
      </w:r>
      <w:bookmarkEnd w:id="31"/>
    </w:p>
    <w:p w14:paraId="151C7EF7" w14:textId="77777777" w:rsidR="00BE593F" w:rsidRDefault="00000000">
      <w:pPr>
        <w:spacing w:before="100" w:after="100"/>
        <w:jc w:val="both"/>
        <w:rPr>
          <w:szCs w:val="24"/>
        </w:rPr>
      </w:pPr>
      <w:r>
        <w:rPr>
          <w:szCs w:val="24"/>
        </w:rPr>
        <w:t>Each chapter might end with a summary that provides brief details about the contents of the chapter</w:t>
      </w:r>
    </w:p>
    <w:p w14:paraId="013F8F91" w14:textId="77777777" w:rsidR="00BE593F" w:rsidRDefault="00BE593F">
      <w:pPr>
        <w:spacing w:after="100"/>
        <w:rPr>
          <w:szCs w:val="24"/>
        </w:rPr>
      </w:pPr>
    </w:p>
    <w:p w14:paraId="7E736C3D" w14:textId="77777777" w:rsidR="00BE593F" w:rsidRDefault="00BE593F">
      <w:pPr>
        <w:spacing w:after="100"/>
        <w:rPr>
          <w:szCs w:val="24"/>
        </w:rPr>
      </w:pPr>
    </w:p>
    <w:p w14:paraId="2D0C53B4" w14:textId="77777777" w:rsidR="00BE593F" w:rsidRDefault="00BE593F">
      <w:pPr>
        <w:spacing w:after="100"/>
        <w:rPr>
          <w:szCs w:val="24"/>
        </w:rPr>
      </w:pPr>
    </w:p>
    <w:p w14:paraId="4CF3E2DA" w14:textId="77777777" w:rsidR="00BE593F" w:rsidRDefault="00BE593F">
      <w:pPr>
        <w:spacing w:after="100"/>
        <w:rPr>
          <w:szCs w:val="24"/>
        </w:rPr>
      </w:pPr>
    </w:p>
    <w:p w14:paraId="4352A375" w14:textId="77777777" w:rsidR="00BE593F" w:rsidRDefault="00BE593F">
      <w:pPr>
        <w:spacing w:after="100"/>
        <w:rPr>
          <w:szCs w:val="24"/>
        </w:rPr>
      </w:pPr>
    </w:p>
    <w:p w14:paraId="5455864F" w14:textId="77777777" w:rsidR="00BE593F" w:rsidRDefault="00BE593F">
      <w:pPr>
        <w:spacing w:after="100"/>
        <w:rPr>
          <w:szCs w:val="24"/>
        </w:rPr>
      </w:pPr>
    </w:p>
    <w:p w14:paraId="700E777D" w14:textId="77777777" w:rsidR="00BE593F" w:rsidRDefault="00BE593F">
      <w:pPr>
        <w:pageBreakBefore/>
        <w:widowControl/>
        <w:autoSpaceDE/>
        <w:spacing w:after="160" w:line="244" w:lineRule="auto"/>
        <w:rPr>
          <w:szCs w:val="24"/>
        </w:rPr>
      </w:pPr>
    </w:p>
    <w:p w14:paraId="760ADABC" w14:textId="77777777" w:rsidR="00BE593F" w:rsidRDefault="00000000">
      <w:pPr>
        <w:pStyle w:val="Heading1"/>
      </w:pPr>
      <w:bookmarkStart w:id="32" w:name="_Toc530748268"/>
      <w:r>
        <w:t>Chapter 5 Results and Discussion or Different Title</w:t>
      </w:r>
      <w:bookmarkEnd w:id="32"/>
    </w:p>
    <w:p w14:paraId="197666E5" w14:textId="77777777" w:rsidR="00BE593F" w:rsidRDefault="00000000">
      <w:pPr>
        <w:pStyle w:val="Heading2"/>
      </w:pPr>
      <w:bookmarkStart w:id="33" w:name="_Toc530748269"/>
      <w:r>
        <w:t>5.1 New Heading</w:t>
      </w:r>
      <w:bookmarkEnd w:id="33"/>
    </w:p>
    <w:p w14:paraId="6E5617C3" w14:textId="77777777" w:rsidR="00BE593F" w:rsidRDefault="00000000">
      <w:pPr>
        <w:jc w:val="both"/>
      </w:pPr>
      <w:r>
        <w:t>Details…………………</w:t>
      </w:r>
    </w:p>
    <w:p w14:paraId="77DA72FF" w14:textId="77777777" w:rsidR="00BE593F" w:rsidRDefault="00000000">
      <w:pPr>
        <w:pStyle w:val="Heading2"/>
      </w:pPr>
      <w:r>
        <w:t>5.2 New Heading</w:t>
      </w:r>
    </w:p>
    <w:p w14:paraId="127A94DB" w14:textId="77777777" w:rsidR="00BE593F" w:rsidRDefault="00000000">
      <w:pPr>
        <w:jc w:val="both"/>
      </w:pPr>
      <w:r>
        <w:t>Details………………….</w:t>
      </w:r>
    </w:p>
    <w:p w14:paraId="03AD3E8C" w14:textId="77777777" w:rsidR="00BE593F" w:rsidRDefault="00000000">
      <w:pPr>
        <w:pStyle w:val="Heading2"/>
      </w:pPr>
      <w:bookmarkStart w:id="34" w:name="_Toc530748270"/>
      <w:r>
        <w:t>5.3 Summary (Optional)</w:t>
      </w:r>
      <w:bookmarkEnd w:id="34"/>
    </w:p>
    <w:p w14:paraId="2845420C" w14:textId="77777777" w:rsidR="00BE593F" w:rsidRDefault="00000000">
      <w:pPr>
        <w:jc w:val="both"/>
      </w:pPr>
      <w:r>
        <w:t>Each chapter might end with a summary that provides brief details about the contents of the chapter.</w:t>
      </w:r>
    </w:p>
    <w:p w14:paraId="0403A140" w14:textId="77777777" w:rsidR="00BE593F" w:rsidRDefault="00BE593F">
      <w:pPr>
        <w:spacing w:after="100"/>
        <w:rPr>
          <w:szCs w:val="24"/>
        </w:rPr>
      </w:pPr>
    </w:p>
    <w:p w14:paraId="1A4DD464" w14:textId="77777777" w:rsidR="00BE593F" w:rsidRDefault="00BE593F">
      <w:pPr>
        <w:spacing w:after="100"/>
        <w:rPr>
          <w:szCs w:val="24"/>
        </w:rPr>
      </w:pPr>
    </w:p>
    <w:p w14:paraId="36D9C663" w14:textId="77777777" w:rsidR="00BE593F" w:rsidRDefault="00BE593F">
      <w:pPr>
        <w:spacing w:after="100"/>
        <w:rPr>
          <w:szCs w:val="24"/>
        </w:rPr>
      </w:pPr>
    </w:p>
    <w:p w14:paraId="5B9C976F" w14:textId="77777777" w:rsidR="00BE593F" w:rsidRDefault="00BE593F">
      <w:pPr>
        <w:spacing w:after="100"/>
        <w:rPr>
          <w:szCs w:val="24"/>
        </w:rPr>
      </w:pPr>
    </w:p>
    <w:p w14:paraId="216A6481" w14:textId="77777777" w:rsidR="00BE593F" w:rsidRDefault="00BE593F">
      <w:pPr>
        <w:spacing w:after="100"/>
        <w:rPr>
          <w:szCs w:val="24"/>
        </w:rPr>
      </w:pPr>
    </w:p>
    <w:p w14:paraId="099E60EA" w14:textId="77777777" w:rsidR="00BE593F" w:rsidRDefault="00BE593F">
      <w:pPr>
        <w:spacing w:after="100"/>
        <w:rPr>
          <w:szCs w:val="24"/>
        </w:rPr>
      </w:pPr>
    </w:p>
    <w:p w14:paraId="1BF89F64" w14:textId="77777777" w:rsidR="00BE593F" w:rsidRDefault="00BE593F">
      <w:pPr>
        <w:pageBreakBefore/>
        <w:widowControl/>
        <w:autoSpaceDE/>
        <w:spacing w:after="160" w:line="244" w:lineRule="auto"/>
        <w:rPr>
          <w:szCs w:val="24"/>
        </w:rPr>
      </w:pPr>
    </w:p>
    <w:p w14:paraId="2C078384" w14:textId="77777777" w:rsidR="00BE593F" w:rsidRDefault="00000000">
      <w:pPr>
        <w:pStyle w:val="Heading1"/>
      </w:pPr>
      <w:bookmarkStart w:id="35" w:name="_Toc530748271"/>
      <w:r>
        <w:t>Chapter 6 Conclusions and Recommendations or Different Title</w:t>
      </w:r>
      <w:bookmarkEnd w:id="35"/>
    </w:p>
    <w:p w14:paraId="374D1DAB" w14:textId="77777777" w:rsidR="00BE593F" w:rsidRDefault="00000000">
      <w:pPr>
        <w:pStyle w:val="Heading2"/>
        <w:spacing w:before="0" w:after="0" w:line="360" w:lineRule="auto"/>
        <w:jc w:val="both"/>
        <w:rPr>
          <w:b w:val="0"/>
          <w:bCs w:val="0"/>
          <w:sz w:val="24"/>
          <w:szCs w:val="24"/>
        </w:rPr>
      </w:pPr>
      <w:bookmarkStart w:id="36" w:name="_Toc530740957"/>
      <w:bookmarkStart w:id="37" w:name="_Toc530748272"/>
      <w:r>
        <w:rPr>
          <w:b w:val="0"/>
          <w:bCs w:val="0"/>
          <w:sz w:val="24"/>
          <w:szCs w:val="24"/>
        </w:rPr>
        <w:t>This chapter provides an overall outcome of the whole work conducted and make a comparison/ linking to problem statement and objective and justifies the outcome.</w:t>
      </w:r>
    </w:p>
    <w:p w14:paraId="2478043C" w14:textId="77777777" w:rsidR="00BE593F" w:rsidRDefault="00000000">
      <w:pPr>
        <w:pStyle w:val="Heading2"/>
      </w:pPr>
      <w:r>
        <w:t>6.1 New Heading (Example Limitation) (Optional)</w:t>
      </w:r>
    </w:p>
    <w:p w14:paraId="2B4746D8" w14:textId="77777777" w:rsidR="00BE593F" w:rsidRDefault="00000000">
      <w:pPr>
        <w:rPr>
          <w:szCs w:val="24"/>
        </w:rPr>
      </w:pPr>
      <w:r>
        <w:rPr>
          <w:szCs w:val="24"/>
        </w:rPr>
        <w:t>If there is any assumption/Limitation in the work that was used in the work and have a significant impact on the outcome, then it should be mentioned in this section.</w:t>
      </w:r>
    </w:p>
    <w:p w14:paraId="68758629" w14:textId="77777777" w:rsidR="00BE593F" w:rsidRDefault="00000000">
      <w:pPr>
        <w:pStyle w:val="Heading2"/>
      </w:pPr>
      <w:r>
        <w:t xml:space="preserve">6.2 New </w:t>
      </w:r>
      <w:bookmarkEnd w:id="36"/>
      <w:bookmarkEnd w:id="37"/>
      <w:r>
        <w:t>Heading (Example Future work)</w:t>
      </w:r>
    </w:p>
    <w:p w14:paraId="7FA8CDD9" w14:textId="77777777" w:rsidR="00BE593F" w:rsidRDefault="00000000">
      <w:pPr>
        <w:rPr>
          <w:szCs w:val="24"/>
        </w:rPr>
      </w:pPr>
      <w:r>
        <w:rPr>
          <w:szCs w:val="24"/>
        </w:rPr>
        <w:t>Student identifying further features that can be added/used form this current work by others.</w:t>
      </w:r>
    </w:p>
    <w:p w14:paraId="09EE00CF" w14:textId="77777777" w:rsidR="00BE593F" w:rsidRDefault="00000000">
      <w:pPr>
        <w:pStyle w:val="Heading2"/>
      </w:pPr>
      <w:bookmarkStart w:id="38" w:name="_Toc530748273"/>
      <w:r>
        <w:t>6.3 Summary (Optional)</w:t>
      </w:r>
      <w:bookmarkEnd w:id="38"/>
    </w:p>
    <w:p w14:paraId="0AA1CC29" w14:textId="77777777" w:rsidR="00BE593F" w:rsidRDefault="00000000">
      <w:pPr>
        <w:jc w:val="both"/>
        <w:sectPr w:rsidR="00BE593F">
          <w:headerReference w:type="default" r:id="rId16"/>
          <w:footerReference w:type="default" r:id="rId17"/>
          <w:headerReference w:type="first" r:id="rId18"/>
          <w:footerReference w:type="first" r:id="rId19"/>
          <w:pgSz w:w="11906" w:h="16838"/>
          <w:pgMar w:top="1418" w:right="1418" w:bottom="1418" w:left="1701" w:header="851" w:footer="284" w:gutter="0"/>
          <w:pgNumType w:start="1"/>
          <w:cols w:space="720"/>
          <w:titlePg/>
        </w:sectPr>
      </w:pPr>
      <w:r>
        <w:t>Each chapter might end with a summary that provides a brief detail about the content of the chapter.</w:t>
      </w:r>
    </w:p>
    <w:p w14:paraId="7C21F4E4" w14:textId="77777777" w:rsidR="00BE593F" w:rsidRDefault="00000000">
      <w:pPr>
        <w:pStyle w:val="Heading1"/>
      </w:pPr>
      <w:bookmarkStart w:id="39" w:name="_Toc530748274"/>
      <w:r>
        <w:lastRenderedPageBreak/>
        <w:t>References</w:t>
      </w:r>
      <w:bookmarkEnd w:id="39"/>
      <w:r>
        <w:t xml:space="preserve"> </w:t>
      </w:r>
    </w:p>
    <w:p w14:paraId="3DBCD147" w14:textId="77777777" w:rsidR="00BE593F" w:rsidRDefault="00000000">
      <w:pPr>
        <w:pStyle w:val="NormalWeb"/>
        <w:jc w:val="both"/>
      </w:pPr>
      <w:r>
        <w:rPr>
          <w:rFonts w:ascii="Arial" w:hAnsi="Arial" w:cs="Arial"/>
          <w:sz w:val="25"/>
          <w:szCs w:val="25"/>
        </w:rPr>
        <w:t xml:space="preserve">All references should </w:t>
      </w:r>
      <w:r>
        <w:rPr>
          <w:rFonts w:ascii="Arial" w:hAnsi="Arial" w:cs="Arial"/>
        </w:rPr>
        <w:t xml:space="preserve">be included and whichever </w:t>
      </w:r>
      <w:r>
        <w:rPr>
          <w:rFonts w:ascii="Arial" w:hAnsi="Arial" w:cs="Arial"/>
          <w:bCs/>
        </w:rPr>
        <w:t xml:space="preserve">style is used this must </w:t>
      </w:r>
      <w:r>
        <w:rPr>
          <w:rFonts w:ascii="Arial" w:hAnsi="Arial" w:cs="Arial"/>
          <w:bCs/>
          <w:u w:val="single"/>
        </w:rPr>
        <w:t xml:space="preserve">include the use of pagination in the in-text citation. </w:t>
      </w:r>
      <w:r>
        <w:rPr>
          <w:rFonts w:ascii="Arial" w:hAnsi="Arial" w:cs="Arial"/>
          <w:bCs/>
        </w:rPr>
        <w:t>Examples below</w:t>
      </w:r>
    </w:p>
    <w:p w14:paraId="0FB573C7" w14:textId="77777777" w:rsidR="00BE593F" w:rsidRDefault="00000000">
      <w:pPr>
        <w:pStyle w:val="NormalWeb"/>
      </w:pPr>
      <w:r>
        <w:rPr>
          <w:rFonts w:ascii="Arial" w:hAnsi="Arial" w:cs="Arial"/>
        </w:rPr>
        <w:t xml:space="preserve">Banerjee, A. and Watson, T.F. (2011) </w:t>
      </w:r>
      <w:r>
        <w:rPr>
          <w:rFonts w:ascii="Arial" w:hAnsi="Arial" w:cs="Arial"/>
          <w:i/>
          <w:iCs/>
        </w:rPr>
        <w:t xml:space="preserve">Pickard’s manual of operative dentistry. </w:t>
      </w:r>
      <w:r>
        <w:rPr>
          <w:rFonts w:ascii="Arial" w:hAnsi="Arial" w:cs="Arial"/>
        </w:rPr>
        <w:t>9</w:t>
      </w:r>
      <w:r>
        <w:rPr>
          <w:rFonts w:ascii="Arial" w:hAnsi="Arial" w:cs="Arial"/>
          <w:vertAlign w:val="superscript"/>
        </w:rPr>
        <w:t>th</w:t>
      </w:r>
      <w:r>
        <w:rPr>
          <w:rFonts w:ascii="Arial" w:hAnsi="Arial" w:cs="Arial"/>
        </w:rPr>
        <w:t xml:space="preserve"> ed. Oxford: Oxford University Press. </w:t>
      </w:r>
    </w:p>
    <w:p w14:paraId="3F274ABF" w14:textId="77777777" w:rsidR="00BE593F" w:rsidRDefault="00000000">
      <w:pPr>
        <w:pStyle w:val="NormalWeb"/>
      </w:pPr>
      <w:r>
        <w:rPr>
          <w:rFonts w:ascii="Arial" w:hAnsi="Arial" w:cs="Arial"/>
        </w:rPr>
        <w:t xml:space="preserve">Davidson, A. (2013) ‘The Saudi Marathon Man’, in </w:t>
      </w:r>
      <w:r>
        <w:rPr>
          <w:rFonts w:ascii="Arial" w:hAnsi="Arial" w:cs="Arial"/>
          <w:i/>
          <w:iCs/>
        </w:rPr>
        <w:t xml:space="preserve">The New Yorker, </w:t>
      </w:r>
      <w:r>
        <w:rPr>
          <w:rFonts w:ascii="Arial" w:hAnsi="Arial" w:cs="Arial"/>
        </w:rPr>
        <w:t xml:space="preserve">16 April. Available at: </w:t>
      </w:r>
      <w:hyperlink r:id="rId20" w:history="1">
        <w:r w:rsidR="00BE593F">
          <w:rPr>
            <w:rStyle w:val="Hyperlink"/>
            <w:rFonts w:ascii="Arial" w:hAnsi="Arial" w:cs="Arial"/>
          </w:rPr>
          <w:t>http://www.newyorker.com/news/daily-comment/the-saudi-marathon-man</w:t>
        </w:r>
      </w:hyperlink>
      <w:r>
        <w:rPr>
          <w:rFonts w:ascii="Arial" w:hAnsi="Arial" w:cs="Arial"/>
        </w:rPr>
        <w:t xml:space="preserve"> (Accessed: 22 June 2015).</w:t>
      </w:r>
    </w:p>
    <w:p w14:paraId="616B56BA" w14:textId="77777777" w:rsidR="00BE593F" w:rsidRDefault="00000000">
      <w:pPr>
        <w:pStyle w:val="NormalWeb"/>
      </w:pPr>
      <w:r>
        <w:rPr>
          <w:rFonts w:ascii="Arial" w:hAnsi="Arial" w:cs="Arial"/>
        </w:rPr>
        <w:t xml:space="preserve">Guy, J. (2001) </w:t>
      </w:r>
      <w:r>
        <w:rPr>
          <w:rFonts w:ascii="Arial" w:hAnsi="Arial" w:cs="Arial"/>
          <w:i/>
          <w:iCs/>
        </w:rPr>
        <w:t xml:space="preserve">The view across the river: Harriette Colenso and the Zulu struggle against imperialism. </w:t>
      </w:r>
      <w:r>
        <w:rPr>
          <w:rFonts w:ascii="Arial" w:hAnsi="Arial" w:cs="Arial"/>
        </w:rPr>
        <w:t>Charlottesville, Virginia: University Press of Virginia.</w:t>
      </w:r>
    </w:p>
    <w:p w14:paraId="6DEB1980" w14:textId="77777777" w:rsidR="00BE593F" w:rsidRDefault="00000000">
      <w:pPr>
        <w:pStyle w:val="NormalWeb"/>
      </w:pPr>
      <w:r>
        <w:rPr>
          <w:rFonts w:ascii="Arial" w:hAnsi="Arial" w:cs="Arial"/>
        </w:rPr>
        <w:t xml:space="preserve">Hislop, V. (2014) </w:t>
      </w:r>
      <w:r>
        <w:rPr>
          <w:rFonts w:ascii="Arial" w:hAnsi="Arial" w:cs="Arial"/>
          <w:i/>
          <w:iCs/>
        </w:rPr>
        <w:t xml:space="preserve">The sunrise. </w:t>
      </w:r>
      <w:r>
        <w:rPr>
          <w:rFonts w:ascii="Arial" w:hAnsi="Arial" w:cs="Arial"/>
        </w:rPr>
        <w:t xml:space="preserve">Available at </w:t>
      </w:r>
      <w:hyperlink r:id="rId21" w:history="1">
        <w:r w:rsidR="00BE593F">
          <w:rPr>
            <w:rStyle w:val="Hyperlink"/>
            <w:rFonts w:ascii="Arial" w:hAnsi="Arial" w:cs="Arial"/>
          </w:rPr>
          <w:t>http://www.amazon.co.uk/kindlestore</w:t>
        </w:r>
      </w:hyperlink>
      <w:r>
        <w:rPr>
          <w:rFonts w:ascii="Arial" w:hAnsi="Arial" w:cs="Arial"/>
        </w:rPr>
        <w:t xml:space="preserve"> (Downloaded: 17 June 2015).</w:t>
      </w:r>
    </w:p>
    <w:p w14:paraId="6F3E2DF8" w14:textId="77777777" w:rsidR="00BE593F" w:rsidRDefault="00000000">
      <w:pPr>
        <w:pStyle w:val="NormalWeb"/>
      </w:pPr>
      <w:r>
        <w:rPr>
          <w:rFonts w:ascii="Arial" w:hAnsi="Arial" w:cs="Arial"/>
        </w:rPr>
        <w:t xml:space="preserve">Homer (1997) </w:t>
      </w:r>
      <w:r>
        <w:rPr>
          <w:rFonts w:ascii="Arial" w:hAnsi="Arial" w:cs="Arial"/>
          <w:i/>
          <w:iCs/>
        </w:rPr>
        <w:t xml:space="preserve">The Iliad. </w:t>
      </w:r>
      <w:r>
        <w:rPr>
          <w:rFonts w:ascii="Arial" w:hAnsi="Arial" w:cs="Arial"/>
        </w:rPr>
        <w:t>Translated by J. Davies. Introduction and notes by D. Wright. London: Dover Publications.</w:t>
      </w:r>
    </w:p>
    <w:p w14:paraId="3F7687A4" w14:textId="77777777" w:rsidR="00BE593F" w:rsidRDefault="00000000">
      <w:pPr>
        <w:pStyle w:val="NormalWeb"/>
      </w:pPr>
      <w:r>
        <w:rPr>
          <w:rFonts w:ascii="Arial" w:hAnsi="Arial" w:cs="Arial"/>
        </w:rPr>
        <w:t xml:space="preserve">Knapik, J. J., Cosio-Lima, L. M., and Reynolds, K. L. (2015) ‘Efficacy of functional movement screening for predicting injuries in coast guard cadets’ in </w:t>
      </w:r>
      <w:r>
        <w:rPr>
          <w:rFonts w:ascii="Arial" w:hAnsi="Arial" w:cs="Arial"/>
          <w:i/>
          <w:iCs/>
        </w:rPr>
        <w:t>The Journal of Strength and Conditioning Research</w:t>
      </w:r>
      <w:r>
        <w:rPr>
          <w:rFonts w:ascii="Arial" w:hAnsi="Arial" w:cs="Arial"/>
        </w:rPr>
        <w:t xml:space="preserve">, 29 (5), pp. 1157-1162. </w:t>
      </w:r>
      <w:r>
        <w:rPr>
          <w:rFonts w:ascii="Arial" w:hAnsi="Arial" w:cs="Arial"/>
          <w:i/>
          <w:iCs/>
        </w:rPr>
        <w:t xml:space="preserve">EDUC 1028: E-learning. </w:t>
      </w:r>
      <w:r>
        <w:rPr>
          <w:rFonts w:ascii="Arial" w:hAnsi="Arial" w:cs="Arial"/>
        </w:rPr>
        <w:t xml:space="preserve">Available at: </w:t>
      </w:r>
      <w:hyperlink r:id="rId22" w:history="1">
        <w:r w:rsidR="00BE593F">
          <w:rPr>
            <w:rStyle w:val="Hyperlink"/>
            <w:rFonts w:ascii="Arial" w:hAnsi="Arial" w:cs="Arial"/>
          </w:rPr>
          <w:t>http://intranet.bir.ac.uk</w:t>
        </w:r>
      </w:hyperlink>
      <w:r>
        <w:rPr>
          <w:rFonts w:ascii="Arial" w:hAnsi="Arial" w:cs="Arial"/>
        </w:rPr>
        <w:t xml:space="preserve"> (Accessed: 25 June 2015).</w:t>
      </w:r>
    </w:p>
    <w:p w14:paraId="413E84DB" w14:textId="77777777" w:rsidR="00BE593F" w:rsidRDefault="00000000">
      <w:pPr>
        <w:pStyle w:val="NormalWeb"/>
      </w:pPr>
      <w:r>
        <w:rPr>
          <w:rFonts w:ascii="Arial" w:hAnsi="Arial" w:cs="Arial"/>
        </w:rPr>
        <w:t xml:space="preserve">Lucas, G. (2004) </w:t>
      </w:r>
      <w:r>
        <w:rPr>
          <w:rFonts w:ascii="Arial" w:hAnsi="Arial" w:cs="Arial"/>
          <w:i/>
          <w:iCs/>
        </w:rPr>
        <w:t xml:space="preserve">The wonders of the Universe. </w:t>
      </w:r>
      <w:r>
        <w:rPr>
          <w:rFonts w:ascii="Arial" w:hAnsi="Arial" w:cs="Arial"/>
        </w:rPr>
        <w:t>2</w:t>
      </w:r>
      <w:r>
        <w:rPr>
          <w:rFonts w:ascii="Arial" w:hAnsi="Arial" w:cs="Arial"/>
          <w:vertAlign w:val="superscript"/>
        </w:rPr>
        <w:t>nd</w:t>
      </w:r>
      <w:r>
        <w:rPr>
          <w:rFonts w:ascii="Arial" w:hAnsi="Arial" w:cs="Arial"/>
        </w:rPr>
        <w:t xml:space="preserve"> ed. Edited by Frederick Jones, James Smith and Tony Bradley. London: Smiths.</w:t>
      </w:r>
    </w:p>
    <w:p w14:paraId="167B9D14" w14:textId="77777777" w:rsidR="00BE593F" w:rsidRDefault="00000000">
      <w:pPr>
        <w:pStyle w:val="NormalWeb"/>
      </w:pPr>
      <w:r>
        <w:rPr>
          <w:rFonts w:ascii="Arial" w:hAnsi="Arial" w:cs="Arial"/>
          <w:i/>
          <w:iCs/>
        </w:rPr>
        <w:t xml:space="preserve">Medicine in old age </w:t>
      </w:r>
      <w:r>
        <w:rPr>
          <w:rFonts w:ascii="Arial" w:hAnsi="Arial" w:cs="Arial"/>
        </w:rPr>
        <w:t>(1985) 2</w:t>
      </w:r>
      <w:r>
        <w:rPr>
          <w:rFonts w:ascii="Arial" w:hAnsi="Arial" w:cs="Arial"/>
          <w:vertAlign w:val="superscript"/>
        </w:rPr>
        <w:t>nd</w:t>
      </w:r>
      <w:r>
        <w:rPr>
          <w:rFonts w:ascii="Arial" w:hAnsi="Arial" w:cs="Arial"/>
        </w:rPr>
        <w:t xml:space="preserve"> ed. London: British Medical Association.</w:t>
      </w:r>
    </w:p>
    <w:p w14:paraId="1F45C1BD" w14:textId="77777777" w:rsidR="00BE593F" w:rsidRDefault="00000000">
      <w:pPr>
        <w:pStyle w:val="NormalWeb"/>
      </w:pPr>
      <w:r>
        <w:rPr>
          <w:rFonts w:ascii="Arial" w:hAnsi="Arial" w:cs="Arial"/>
        </w:rPr>
        <w:t xml:space="preserve">‘Rush (band)’ (2015) </w:t>
      </w:r>
      <w:r>
        <w:rPr>
          <w:rFonts w:ascii="Arial" w:hAnsi="Arial" w:cs="Arial"/>
          <w:i/>
          <w:iCs/>
        </w:rPr>
        <w:t xml:space="preserve">Wikipedia. </w:t>
      </w:r>
      <w:r>
        <w:rPr>
          <w:rFonts w:ascii="Arial" w:hAnsi="Arial" w:cs="Arial"/>
        </w:rPr>
        <w:t xml:space="preserve">Available at </w:t>
      </w:r>
      <w:hyperlink r:id="rId23" w:history="1">
        <w:r w:rsidR="00BE593F">
          <w:rPr>
            <w:rStyle w:val="Hyperlink"/>
            <w:rFonts w:ascii="Arial" w:hAnsi="Arial" w:cs="Arial"/>
          </w:rPr>
          <w:t>https://en.wikipedia.org/?title=Rush_(band)</w:t>
        </w:r>
      </w:hyperlink>
      <w:r>
        <w:rPr>
          <w:rFonts w:ascii="Arial" w:hAnsi="Arial" w:cs="Arial"/>
        </w:rPr>
        <w:t xml:space="preserve"> (Accessed: 18 June 2015)</w:t>
      </w:r>
    </w:p>
    <w:p w14:paraId="52262F59" w14:textId="77777777" w:rsidR="00BE593F" w:rsidRDefault="00BE593F">
      <w:pPr>
        <w:pStyle w:val="NormalWeb"/>
        <w:spacing w:before="0" w:after="0"/>
      </w:pPr>
    </w:p>
    <w:p w14:paraId="1DF3524F" w14:textId="77777777" w:rsidR="00BE593F" w:rsidRDefault="00BE593F">
      <w:pPr>
        <w:pStyle w:val="NormalWeb"/>
      </w:pPr>
    </w:p>
    <w:p w14:paraId="1AA96689" w14:textId="77777777" w:rsidR="00BE593F" w:rsidRDefault="00BE593F">
      <w:pPr>
        <w:pStyle w:val="NormalWeb"/>
      </w:pPr>
    </w:p>
    <w:p w14:paraId="6FCF5455" w14:textId="77777777" w:rsidR="00BE593F" w:rsidRDefault="00BE593F">
      <w:pPr>
        <w:pStyle w:val="NormalWeb"/>
        <w:sectPr w:rsidR="00BE593F">
          <w:headerReference w:type="default" r:id="rId24"/>
          <w:footerReference w:type="default" r:id="rId25"/>
          <w:pgSz w:w="11906" w:h="16838"/>
          <w:pgMar w:top="1418" w:right="1418" w:bottom="1418" w:left="1701" w:header="709" w:footer="709" w:gutter="0"/>
          <w:pgNumType w:start="1"/>
          <w:cols w:space="720"/>
        </w:sectPr>
      </w:pPr>
    </w:p>
    <w:p w14:paraId="7FE3346A" w14:textId="77777777" w:rsidR="00BE593F" w:rsidRDefault="00000000">
      <w:pPr>
        <w:pStyle w:val="Heading1"/>
      </w:pPr>
      <w:bookmarkStart w:id="40" w:name="_Toc530748275"/>
      <w:r>
        <w:lastRenderedPageBreak/>
        <w:t>Glossary (if this is required)</w:t>
      </w:r>
      <w:bookmarkEnd w:id="40"/>
    </w:p>
    <w:p w14:paraId="4A5ECA4E" w14:textId="77777777" w:rsidR="00BE593F" w:rsidRDefault="00000000">
      <w:pPr>
        <w:jc w:val="both"/>
      </w:pPr>
      <w:r>
        <w:t>This is an alphabetical listing of technical terms you have used that are not abbreviations or symbols (which are listed in the preliminary pages before the main body of the text)</w:t>
      </w:r>
    </w:p>
    <w:p w14:paraId="3183FFA8" w14:textId="77777777" w:rsidR="00BE593F" w:rsidRDefault="00000000">
      <w:pPr>
        <w:jc w:val="both"/>
      </w:pPr>
      <w:r>
        <w:t>e.g.</w:t>
      </w:r>
    </w:p>
    <w:p w14:paraId="2FF3AA65" w14:textId="77777777" w:rsidR="00BE593F" w:rsidRDefault="00000000">
      <w:pPr>
        <w:jc w:val="both"/>
      </w:pPr>
      <w:r>
        <w:rPr>
          <w:b/>
          <w:szCs w:val="28"/>
        </w:rPr>
        <w:t>BA</w:t>
      </w:r>
      <w:r>
        <w:rPr>
          <w:szCs w:val="28"/>
        </w:rPr>
        <w:t xml:space="preserve"> – Bachelor of Arts is an undergraduate academic degree awarded for completed courses that here last four years</w:t>
      </w:r>
    </w:p>
    <w:p w14:paraId="31DCC0C8" w14:textId="77777777" w:rsidR="00BE593F" w:rsidRDefault="00000000">
      <w:pPr>
        <w:jc w:val="both"/>
      </w:pPr>
      <w:r>
        <w:rPr>
          <w:b/>
          <w:szCs w:val="28"/>
        </w:rPr>
        <w:t>BSc</w:t>
      </w:r>
      <w:r>
        <w:rPr>
          <w:szCs w:val="28"/>
        </w:rPr>
        <w:t>- Bachelor of Science is an undergraduate academic degree awarded for completed courses that generally last three to five years</w:t>
      </w:r>
    </w:p>
    <w:p w14:paraId="7CDC7532" w14:textId="77777777" w:rsidR="00BE593F" w:rsidRDefault="00000000">
      <w:pPr>
        <w:jc w:val="both"/>
      </w:pPr>
      <w:r>
        <w:rPr>
          <w:b/>
          <w:szCs w:val="28"/>
        </w:rPr>
        <w:t>MA</w:t>
      </w:r>
      <w:r>
        <w:rPr>
          <w:szCs w:val="28"/>
        </w:rPr>
        <w:t xml:space="preserve"> –</w:t>
      </w:r>
      <w:r>
        <w:rPr>
          <w:b/>
          <w:szCs w:val="28"/>
        </w:rPr>
        <w:t xml:space="preserve"> </w:t>
      </w:r>
      <w:r>
        <w:rPr>
          <w:szCs w:val="28"/>
        </w:rPr>
        <w:t>Master of Arts is a first postgraduate degree in the humanities awarded by universities in many countries</w:t>
      </w:r>
    </w:p>
    <w:p w14:paraId="3088F660" w14:textId="77777777" w:rsidR="00BE593F" w:rsidRDefault="00000000">
      <w:pPr>
        <w:jc w:val="both"/>
      </w:pPr>
      <w:r>
        <w:rPr>
          <w:b/>
          <w:szCs w:val="28"/>
        </w:rPr>
        <w:t>MSc</w:t>
      </w:r>
      <w:r>
        <w:rPr>
          <w:szCs w:val="28"/>
        </w:rPr>
        <w:t xml:space="preserve"> - Master of Science is a first postgraduate degree in the field of science awarded by universities in many countries</w:t>
      </w:r>
    </w:p>
    <w:p w14:paraId="11609A6B" w14:textId="77777777" w:rsidR="00BE593F" w:rsidRDefault="00000000">
      <w:pPr>
        <w:jc w:val="both"/>
      </w:pPr>
      <w:r>
        <w:rPr>
          <w:b/>
          <w:szCs w:val="28"/>
        </w:rPr>
        <w:t>PhD</w:t>
      </w:r>
      <w:r>
        <w:rPr>
          <w:szCs w:val="28"/>
        </w:rPr>
        <w:t xml:space="preserve"> - Doctor of Philosophy. Also called doctorate. the highest degree awarded by a graduate school, usually to a person who has completed at least three years of graduate study and a dissertation approved by a board of professors</w:t>
      </w:r>
    </w:p>
    <w:p w14:paraId="4210B0AB" w14:textId="77777777" w:rsidR="00BE593F" w:rsidRDefault="00000000">
      <w:pPr>
        <w:jc w:val="both"/>
      </w:pPr>
      <w:r>
        <w:rPr>
          <w:b/>
        </w:rPr>
        <w:t>Thesis</w:t>
      </w:r>
      <w:r>
        <w:t xml:space="preserve"> - A long essay or dissertation involving personal research, written by a candidate for a university degree.</w:t>
      </w:r>
    </w:p>
    <w:p w14:paraId="155679FF" w14:textId="77777777" w:rsidR="00BE593F" w:rsidRDefault="00BE593F">
      <w:pPr>
        <w:rPr>
          <w:bCs/>
          <w:szCs w:val="24"/>
        </w:rPr>
      </w:pPr>
    </w:p>
    <w:p w14:paraId="3192F85D" w14:textId="77777777" w:rsidR="00BE593F" w:rsidRDefault="00BE593F">
      <w:pPr>
        <w:rPr>
          <w:bCs/>
          <w:szCs w:val="24"/>
        </w:rPr>
        <w:sectPr w:rsidR="00BE593F">
          <w:headerReference w:type="default" r:id="rId26"/>
          <w:footerReference w:type="default" r:id="rId27"/>
          <w:pgSz w:w="11906" w:h="16838"/>
          <w:pgMar w:top="1418" w:right="1418" w:bottom="1418" w:left="1701" w:header="709" w:footer="709" w:gutter="0"/>
          <w:pgNumType w:start="1"/>
          <w:cols w:space="720"/>
        </w:sectPr>
      </w:pPr>
    </w:p>
    <w:p w14:paraId="6E4EE19F" w14:textId="77777777" w:rsidR="00BE593F" w:rsidRDefault="00000000">
      <w:pPr>
        <w:spacing w:after="160" w:line="244" w:lineRule="auto"/>
        <w:ind w:left="360" w:hanging="360"/>
        <w:rPr>
          <w:b/>
          <w:sz w:val="32"/>
          <w:szCs w:val="32"/>
        </w:rPr>
      </w:pPr>
      <w:r>
        <w:rPr>
          <w:b/>
          <w:sz w:val="32"/>
          <w:szCs w:val="32"/>
        </w:rPr>
        <w:lastRenderedPageBreak/>
        <w:t>Appendices (if there are any)</w:t>
      </w:r>
    </w:p>
    <w:p w14:paraId="633288CC" w14:textId="77777777" w:rsidR="00BE593F" w:rsidRDefault="00000000">
      <w:pPr>
        <w:jc w:val="both"/>
      </w:pPr>
      <w:r>
        <w:t xml:space="preserve">Appendices, labelled Appendix 1, Appendix 2, etc., should be treated as additional chapters and should normally follow the main text.  Appendices may consist of supporting material of considerable length or of lists, documents, commentaries, tables or other evidence that if included in the main text, would interrupt its flow. </w:t>
      </w:r>
    </w:p>
    <w:p w14:paraId="24B6D3A7" w14:textId="77777777" w:rsidR="00BE593F" w:rsidRDefault="00000000">
      <w:pPr>
        <w:jc w:val="both"/>
      </w:pPr>
      <w:r>
        <w:t xml:space="preserve">The style of appendices must be consistent with the style of the main text.  Long appendices may be divided into sections, labelled as Appendix 1.1 etc., with corresponding subsection numbering, which must be entered in the table of contents. </w:t>
      </w:r>
    </w:p>
    <w:p w14:paraId="14E26378" w14:textId="77777777" w:rsidR="00BE593F" w:rsidRDefault="00000000">
      <w:pPr>
        <w:jc w:val="both"/>
      </w:pPr>
      <w:r>
        <w:t>Page numbering will be in accordance to section 3f above, e.g. four pages of appendices shall be numbered A1, A2, A3 and A4</w:t>
      </w:r>
    </w:p>
    <w:p w14:paraId="4C0EB61B" w14:textId="77777777" w:rsidR="00BE593F" w:rsidRDefault="00000000">
      <w:r>
        <w:t>N.B. Your Ethical Consent Form should be included as an appendix</w:t>
      </w:r>
    </w:p>
    <w:p w14:paraId="6B6CF688" w14:textId="77777777" w:rsidR="00BE593F" w:rsidRDefault="00BE593F"/>
    <w:p w14:paraId="4E3ABF9C" w14:textId="77777777" w:rsidR="00BE593F" w:rsidRDefault="00BE593F"/>
    <w:p w14:paraId="3ED5956B" w14:textId="77777777" w:rsidR="00BE593F" w:rsidRDefault="00BE593F"/>
    <w:p w14:paraId="22D20A3B" w14:textId="77777777" w:rsidR="00BE593F" w:rsidRDefault="00BE593F"/>
    <w:p w14:paraId="6EDF4389" w14:textId="77777777" w:rsidR="00BE593F" w:rsidRDefault="00BE593F"/>
    <w:p w14:paraId="062ED144" w14:textId="77777777" w:rsidR="00BE593F" w:rsidRDefault="00BE593F"/>
    <w:p w14:paraId="4D1EBFCC" w14:textId="77777777" w:rsidR="00BE593F" w:rsidRDefault="00BE593F"/>
    <w:p w14:paraId="2FB0C163" w14:textId="77777777" w:rsidR="00BE593F" w:rsidRDefault="00BE593F"/>
    <w:p w14:paraId="2AF7C95C" w14:textId="77777777" w:rsidR="00BE593F" w:rsidRDefault="00BE593F"/>
    <w:p w14:paraId="7EF49274" w14:textId="77777777" w:rsidR="00BE593F" w:rsidRDefault="00BE593F"/>
    <w:p w14:paraId="07A369A6" w14:textId="77777777" w:rsidR="00BE593F" w:rsidRDefault="00BE593F">
      <w:pPr>
        <w:spacing w:before="100" w:after="100"/>
        <w:rPr>
          <w:szCs w:val="24"/>
        </w:rPr>
      </w:pPr>
    </w:p>
    <w:p w14:paraId="2318C260" w14:textId="77777777" w:rsidR="00BE593F" w:rsidRDefault="00000000">
      <w:pPr>
        <w:pStyle w:val="Heading1"/>
      </w:pPr>
      <w:bookmarkStart w:id="41" w:name="_Toc530748276"/>
      <w:r>
        <w:lastRenderedPageBreak/>
        <w:t>Appendix 1</w:t>
      </w:r>
      <w:bookmarkEnd w:id="41"/>
      <w:r>
        <w:t xml:space="preserve"> – Ethical Consent Form</w:t>
      </w:r>
    </w:p>
    <w:p w14:paraId="07E591C7" w14:textId="77777777" w:rsidR="00BE593F" w:rsidRDefault="00BE593F"/>
    <w:p w14:paraId="0D163BEA" w14:textId="77777777" w:rsidR="00BE593F" w:rsidRDefault="00BE593F"/>
    <w:p w14:paraId="29053176" w14:textId="77777777" w:rsidR="00BE593F" w:rsidRDefault="00BE593F"/>
    <w:p w14:paraId="47475136" w14:textId="77777777" w:rsidR="00BE593F" w:rsidRDefault="00BE593F"/>
    <w:p w14:paraId="16035A30" w14:textId="77777777" w:rsidR="00BE593F" w:rsidRDefault="00BE593F"/>
    <w:p w14:paraId="19A7A78D" w14:textId="77777777" w:rsidR="00BE593F" w:rsidRDefault="00BE593F"/>
    <w:p w14:paraId="4FD383F8" w14:textId="77777777" w:rsidR="00BE593F" w:rsidRDefault="00BE593F"/>
    <w:p w14:paraId="007AA055" w14:textId="77777777" w:rsidR="00BE593F" w:rsidRDefault="00BE593F"/>
    <w:p w14:paraId="7B658B2E" w14:textId="77777777" w:rsidR="00BE593F" w:rsidRDefault="00BE593F"/>
    <w:p w14:paraId="01996DA9" w14:textId="77777777" w:rsidR="00BE593F" w:rsidRDefault="00BE593F"/>
    <w:p w14:paraId="7610947A" w14:textId="77777777" w:rsidR="00BE593F" w:rsidRDefault="00BE593F"/>
    <w:p w14:paraId="751D1357" w14:textId="77777777" w:rsidR="00BE593F" w:rsidRDefault="00BE593F"/>
    <w:p w14:paraId="777BE21E" w14:textId="77777777" w:rsidR="00BE593F" w:rsidRDefault="00BE593F"/>
    <w:p w14:paraId="669EA04B" w14:textId="77777777" w:rsidR="00BE593F" w:rsidRDefault="00BE593F"/>
    <w:p w14:paraId="6E783FC6" w14:textId="77777777" w:rsidR="00BE593F" w:rsidRDefault="00BE593F"/>
    <w:p w14:paraId="163389AA" w14:textId="77777777" w:rsidR="00BE593F" w:rsidRDefault="00BE593F"/>
    <w:p w14:paraId="5235069D" w14:textId="77777777" w:rsidR="00BE593F" w:rsidRDefault="00BE593F"/>
    <w:p w14:paraId="574B964A" w14:textId="77777777" w:rsidR="00BE593F" w:rsidRDefault="00BE593F"/>
    <w:p w14:paraId="09D18C3F" w14:textId="77777777" w:rsidR="00BE593F" w:rsidRDefault="00BE593F"/>
    <w:p w14:paraId="46FE0DED" w14:textId="77777777" w:rsidR="00BE593F" w:rsidRDefault="00BE593F">
      <w:pPr>
        <w:spacing w:before="100" w:after="100"/>
        <w:rPr>
          <w:szCs w:val="24"/>
        </w:rPr>
      </w:pPr>
    </w:p>
    <w:p w14:paraId="1B690A0D" w14:textId="77777777" w:rsidR="00BE593F" w:rsidRDefault="00000000">
      <w:pPr>
        <w:pStyle w:val="Heading1"/>
      </w:pPr>
      <w:bookmarkStart w:id="42" w:name="_Toc530748277"/>
      <w:r>
        <w:lastRenderedPageBreak/>
        <w:t>Appendix 2</w:t>
      </w:r>
      <w:bookmarkEnd w:id="42"/>
    </w:p>
    <w:p w14:paraId="27B35D1B" w14:textId="77777777" w:rsidR="00BE593F" w:rsidRDefault="00000000">
      <w:r>
        <w:t>And so on…</w:t>
      </w:r>
    </w:p>
    <w:p w14:paraId="27079A1E" w14:textId="77777777" w:rsidR="00BE593F" w:rsidRDefault="00BE593F">
      <w:pPr>
        <w:spacing w:before="100" w:after="100"/>
        <w:rPr>
          <w:szCs w:val="24"/>
        </w:rPr>
      </w:pPr>
    </w:p>
    <w:p w14:paraId="69B04B69" w14:textId="77777777" w:rsidR="00BE593F" w:rsidRDefault="00BE593F">
      <w:pPr>
        <w:spacing w:before="100" w:after="100"/>
        <w:rPr>
          <w:szCs w:val="24"/>
        </w:rPr>
      </w:pPr>
    </w:p>
    <w:p w14:paraId="2B49E52B" w14:textId="77777777" w:rsidR="00BE593F" w:rsidRDefault="00BE593F">
      <w:pPr>
        <w:spacing w:before="100" w:after="100"/>
        <w:rPr>
          <w:szCs w:val="24"/>
        </w:rPr>
      </w:pPr>
    </w:p>
    <w:p w14:paraId="4CE97D49" w14:textId="77777777" w:rsidR="00BE593F" w:rsidRDefault="00BE593F">
      <w:pPr>
        <w:spacing w:before="100" w:after="100"/>
        <w:rPr>
          <w:szCs w:val="24"/>
        </w:rPr>
      </w:pPr>
    </w:p>
    <w:p w14:paraId="34782B1E" w14:textId="77777777" w:rsidR="00BE593F" w:rsidRDefault="00BE593F">
      <w:pPr>
        <w:spacing w:before="100" w:after="100"/>
        <w:rPr>
          <w:szCs w:val="24"/>
        </w:rPr>
      </w:pPr>
    </w:p>
    <w:p w14:paraId="011AF053" w14:textId="77777777" w:rsidR="00BE593F" w:rsidRDefault="00BE593F">
      <w:pPr>
        <w:spacing w:before="100" w:after="100"/>
        <w:rPr>
          <w:szCs w:val="24"/>
        </w:rPr>
      </w:pPr>
    </w:p>
    <w:p w14:paraId="01824C24" w14:textId="77777777" w:rsidR="00BE593F" w:rsidRDefault="00BE593F">
      <w:pPr>
        <w:spacing w:before="100" w:after="100"/>
        <w:rPr>
          <w:szCs w:val="24"/>
        </w:rPr>
      </w:pPr>
    </w:p>
    <w:p w14:paraId="7EAFA617" w14:textId="77777777" w:rsidR="00BE593F" w:rsidRDefault="00BE593F">
      <w:pPr>
        <w:spacing w:before="100" w:after="100"/>
        <w:rPr>
          <w:szCs w:val="24"/>
        </w:rPr>
      </w:pPr>
    </w:p>
    <w:p w14:paraId="3383C1B8" w14:textId="77777777" w:rsidR="00BE593F" w:rsidRDefault="00BE593F">
      <w:pPr>
        <w:spacing w:before="100" w:after="100"/>
        <w:rPr>
          <w:szCs w:val="24"/>
        </w:rPr>
      </w:pPr>
    </w:p>
    <w:p w14:paraId="60AB76A6" w14:textId="77777777" w:rsidR="00BE593F" w:rsidRDefault="00BE593F">
      <w:pPr>
        <w:rPr>
          <w:szCs w:val="24"/>
        </w:rPr>
      </w:pPr>
    </w:p>
    <w:p w14:paraId="2CF3B119" w14:textId="77777777" w:rsidR="00BE593F" w:rsidRDefault="00000000">
      <w:pPr>
        <w:tabs>
          <w:tab w:val="left" w:pos="3108"/>
        </w:tabs>
        <w:rPr>
          <w:szCs w:val="24"/>
        </w:rPr>
        <w:sectPr w:rsidR="00BE593F">
          <w:headerReference w:type="default" r:id="rId28"/>
          <w:footerReference w:type="default" r:id="rId29"/>
          <w:headerReference w:type="first" r:id="rId30"/>
          <w:footerReference w:type="first" r:id="rId31"/>
          <w:pgSz w:w="11906" w:h="16838"/>
          <w:pgMar w:top="1134" w:right="1134" w:bottom="1134" w:left="2268" w:header="851" w:footer="284" w:gutter="0"/>
          <w:pgNumType w:start="1"/>
          <w:cols w:space="720"/>
          <w:titlePg/>
        </w:sectPr>
      </w:pPr>
      <w:r>
        <w:rPr>
          <w:szCs w:val="24"/>
        </w:rPr>
        <w:tab/>
      </w:r>
    </w:p>
    <w:p w14:paraId="1BDDCA0D" w14:textId="77777777" w:rsidR="00BE593F" w:rsidRDefault="00000000">
      <w:pPr>
        <w:pStyle w:val="Heading1"/>
      </w:pPr>
      <w:bookmarkStart w:id="43" w:name="_Toc530748278"/>
      <w:r>
        <w:lastRenderedPageBreak/>
        <w:t>Published Papers (if there are any)</w:t>
      </w:r>
      <w:bookmarkEnd w:id="43"/>
    </w:p>
    <w:p w14:paraId="269D1084" w14:textId="77777777" w:rsidR="00BE593F" w:rsidRDefault="00000000">
      <w:pPr>
        <w:jc w:val="both"/>
      </w:pPr>
      <w:r>
        <w:t>If publications of the author are to be bound into the thesis/dissertation, then they should appear after the Appendices.  A list of previously published papers however, if required, should be included as an appendix.</w:t>
      </w:r>
    </w:p>
    <w:p w14:paraId="728F6FD7" w14:textId="77777777" w:rsidR="00BE593F" w:rsidRDefault="00000000">
      <w:pPr>
        <w:jc w:val="both"/>
      </w:pPr>
      <w:r>
        <w:t>Page numbering will be in accordance to section 3f above, e.g. a single two-page paper shall be numbered P1 and P2, three papers of 5, 13, and 7 pages respectively will be number from P1, P2, P3, etc. through to P25 (as 5+13+7=25)</w:t>
      </w:r>
    </w:p>
    <w:p w14:paraId="03C28DC9" w14:textId="77777777" w:rsidR="00BE593F" w:rsidRDefault="00BE593F">
      <w:pPr>
        <w:sectPr w:rsidR="00BE593F">
          <w:headerReference w:type="default" r:id="rId32"/>
          <w:footerReference w:type="default" r:id="rId33"/>
          <w:pgSz w:w="11906" w:h="16838"/>
          <w:pgMar w:top="1418" w:right="1418" w:bottom="1418" w:left="1701" w:header="709" w:footer="709" w:gutter="0"/>
          <w:pgNumType w:start="1"/>
          <w:cols w:space="720"/>
        </w:sectPr>
      </w:pPr>
    </w:p>
    <w:p w14:paraId="59C6031A" w14:textId="77777777" w:rsidR="00BE593F" w:rsidRDefault="00000000">
      <w:pPr>
        <w:pStyle w:val="Heading1"/>
      </w:pPr>
      <w:bookmarkStart w:id="44" w:name="_Toc530748279"/>
      <w:r>
        <w:lastRenderedPageBreak/>
        <w:t>Bibliography</w:t>
      </w:r>
      <w:bookmarkEnd w:id="44"/>
    </w:p>
    <w:p w14:paraId="1C71E74C" w14:textId="77777777" w:rsidR="00BE593F" w:rsidRDefault="00000000">
      <w:pPr>
        <w:jc w:val="both"/>
      </w:pPr>
      <w:r>
        <w:t>If a bibliography is supplied it should be arranged in a logical order, for example alphabetically by authors in broad subject classes.  The citation style used here, as with references, is to be Harvard (author/date) with pagination.</w:t>
      </w:r>
    </w:p>
    <w:p w14:paraId="58C302D5" w14:textId="77777777" w:rsidR="00BE593F" w:rsidRDefault="00000000">
      <w:pPr>
        <w:jc w:val="both"/>
      </w:pPr>
      <w:r>
        <w:t>Page numbering will be in accordance to section 3f above, e.g. a ten-paged bibliography shall be numbered B1, B2, B3 and so on up to B10</w:t>
      </w:r>
    </w:p>
    <w:p w14:paraId="4C50965F" w14:textId="77777777" w:rsidR="00BE593F" w:rsidRDefault="00BE593F"/>
    <w:p w14:paraId="4AA5910E" w14:textId="77777777" w:rsidR="00BE593F" w:rsidRDefault="00BE593F"/>
    <w:p w14:paraId="4CBA980F" w14:textId="77777777" w:rsidR="00BE593F" w:rsidRDefault="00BE593F"/>
    <w:p w14:paraId="2D68465A" w14:textId="77777777" w:rsidR="00BE593F" w:rsidRDefault="00BE593F"/>
    <w:p w14:paraId="145FA870" w14:textId="77777777" w:rsidR="00BE593F" w:rsidRDefault="00BE593F"/>
    <w:p w14:paraId="34CD9DF1" w14:textId="77777777" w:rsidR="00BE593F" w:rsidRDefault="00BE593F"/>
    <w:p w14:paraId="4F30E471" w14:textId="77777777" w:rsidR="00BE593F" w:rsidRDefault="00BE593F"/>
    <w:p w14:paraId="21B89E3E" w14:textId="77777777" w:rsidR="00BE593F" w:rsidRDefault="00BE593F"/>
    <w:p w14:paraId="429B662C" w14:textId="77777777" w:rsidR="00BE593F" w:rsidRDefault="00BE593F"/>
    <w:p w14:paraId="5EAB81EB" w14:textId="77777777" w:rsidR="00BE593F" w:rsidRDefault="00BE593F"/>
    <w:p w14:paraId="74A40FB3" w14:textId="77777777" w:rsidR="00BE593F" w:rsidRDefault="00BE593F"/>
    <w:p w14:paraId="54FB457B" w14:textId="77777777" w:rsidR="00BE593F" w:rsidRDefault="00BE593F"/>
    <w:p w14:paraId="46A55879" w14:textId="77777777" w:rsidR="00BE593F" w:rsidRDefault="00BE593F"/>
    <w:p w14:paraId="503FFD29" w14:textId="77777777" w:rsidR="00BE593F" w:rsidRDefault="00BE593F"/>
    <w:p w14:paraId="41DFFA9E" w14:textId="77777777" w:rsidR="00BE593F" w:rsidRDefault="00BE593F"/>
    <w:p w14:paraId="489E4861" w14:textId="77777777" w:rsidR="00BE593F" w:rsidRDefault="00BE593F"/>
    <w:p w14:paraId="7B4B87ED" w14:textId="77777777" w:rsidR="00BE593F" w:rsidRDefault="00BE593F"/>
    <w:p w14:paraId="1BAA955F" w14:textId="77777777" w:rsidR="00BE593F" w:rsidRDefault="00BE593F"/>
    <w:p w14:paraId="7A31242A" w14:textId="77777777" w:rsidR="00BE593F" w:rsidRDefault="00BE593F"/>
    <w:p w14:paraId="4A456A79" w14:textId="77777777" w:rsidR="00BE593F" w:rsidRDefault="00BE593F"/>
    <w:p w14:paraId="641290AD" w14:textId="77777777" w:rsidR="00BE593F" w:rsidRDefault="00BE593F"/>
    <w:p w14:paraId="37452C31" w14:textId="77777777" w:rsidR="00BE593F" w:rsidRDefault="00BE593F"/>
    <w:p w14:paraId="73BD2A7D" w14:textId="77777777" w:rsidR="00BE593F" w:rsidRDefault="00BE593F"/>
    <w:p w14:paraId="3B1403AF" w14:textId="77777777" w:rsidR="00BE593F" w:rsidRDefault="00BE593F"/>
    <w:p w14:paraId="09DE173C" w14:textId="77777777" w:rsidR="00BE593F" w:rsidRDefault="00BE593F"/>
    <w:p w14:paraId="282E174A" w14:textId="77777777" w:rsidR="00BE593F" w:rsidRDefault="00BE593F"/>
    <w:p w14:paraId="0B403818" w14:textId="77777777" w:rsidR="00BE593F" w:rsidRDefault="00BE593F"/>
    <w:p w14:paraId="39B4ABC3" w14:textId="77777777" w:rsidR="00BE593F" w:rsidRDefault="00BE593F"/>
    <w:p w14:paraId="632E36C6" w14:textId="77777777" w:rsidR="00BE593F" w:rsidRDefault="00BE593F"/>
    <w:p w14:paraId="7EF82916" w14:textId="77777777" w:rsidR="00BE593F" w:rsidRDefault="00BE593F">
      <w:pPr>
        <w:sectPr w:rsidR="00BE593F">
          <w:headerReference w:type="default" r:id="rId34"/>
          <w:footerReference w:type="default" r:id="rId35"/>
          <w:headerReference w:type="first" r:id="rId36"/>
          <w:footerReference w:type="first" r:id="rId37"/>
          <w:pgSz w:w="11906" w:h="16838"/>
          <w:pgMar w:top="1134" w:right="1134" w:bottom="1134" w:left="2268" w:header="851" w:footer="284" w:gutter="0"/>
          <w:pgNumType w:start="1"/>
          <w:cols w:space="720"/>
          <w:titlePg/>
        </w:sectPr>
      </w:pPr>
    </w:p>
    <w:p w14:paraId="114D250F" w14:textId="77777777" w:rsidR="00BE593F" w:rsidRDefault="00000000">
      <w:pPr>
        <w:pStyle w:val="Heading1"/>
      </w:pPr>
      <w:bookmarkStart w:id="45" w:name="_Toc530748280"/>
      <w:r>
        <w:lastRenderedPageBreak/>
        <w:t>Indexes (if there are any)</w:t>
      </w:r>
      <w:bookmarkEnd w:id="45"/>
    </w:p>
    <w:p w14:paraId="579371DC" w14:textId="77777777" w:rsidR="00BE593F" w:rsidRDefault="00000000">
      <w:pPr>
        <w:jc w:val="both"/>
      </w:pPr>
      <w:r>
        <w:t>Where an index is provided, it should be in alphabetical order, and the page numbering will be in accordance with section 3f above, e.g. three pages of indexing shall be numbered I1, I2, and I3.</w:t>
      </w:r>
    </w:p>
    <w:p w14:paraId="4E83F4B7" w14:textId="77777777" w:rsidR="00BE593F" w:rsidRDefault="00BE593F"/>
    <w:p w14:paraId="374FEA9F" w14:textId="77777777" w:rsidR="00BE593F" w:rsidRDefault="00BE593F"/>
    <w:p w14:paraId="0FE89CF2" w14:textId="77777777" w:rsidR="00BE593F" w:rsidRDefault="00BE593F"/>
    <w:p w14:paraId="69D9B8D1" w14:textId="77777777" w:rsidR="00BE593F" w:rsidRDefault="00BE593F"/>
    <w:p w14:paraId="60942003" w14:textId="77777777" w:rsidR="00BE593F" w:rsidRDefault="00BE593F"/>
    <w:p w14:paraId="2D9CF71F" w14:textId="77777777" w:rsidR="00BE593F" w:rsidRDefault="00BE593F"/>
    <w:p w14:paraId="79C1268B" w14:textId="77777777" w:rsidR="00BE593F" w:rsidRDefault="00BE593F"/>
    <w:p w14:paraId="01F08AE0" w14:textId="77777777" w:rsidR="00BE593F" w:rsidRDefault="00BE593F"/>
    <w:p w14:paraId="040C67E7" w14:textId="77777777" w:rsidR="00BE593F" w:rsidRDefault="00BE593F"/>
    <w:p w14:paraId="6AFAC90E" w14:textId="77777777" w:rsidR="00BE593F" w:rsidRDefault="00BE593F"/>
    <w:p w14:paraId="32002181" w14:textId="77777777" w:rsidR="00BE593F" w:rsidRDefault="00BE593F"/>
    <w:p w14:paraId="4A120D22" w14:textId="77777777" w:rsidR="00BE593F" w:rsidRDefault="00BE593F"/>
    <w:p w14:paraId="318E9ED4" w14:textId="77777777" w:rsidR="00BE593F" w:rsidRDefault="00BE593F"/>
    <w:p w14:paraId="476FFDD0" w14:textId="77777777" w:rsidR="00BE593F" w:rsidRDefault="00BE593F"/>
    <w:p w14:paraId="2E68E363" w14:textId="77777777" w:rsidR="00BE593F" w:rsidRDefault="00BE593F"/>
    <w:p w14:paraId="08E82A1B" w14:textId="77777777" w:rsidR="00BE593F" w:rsidRDefault="00BE593F"/>
    <w:p w14:paraId="4DA3F8D1" w14:textId="77777777" w:rsidR="00BE593F" w:rsidRDefault="00BE593F"/>
    <w:p w14:paraId="268D4DCF" w14:textId="77777777" w:rsidR="00BE593F" w:rsidRDefault="00BE593F"/>
    <w:p w14:paraId="15EEB68C" w14:textId="77777777" w:rsidR="00BE593F" w:rsidRDefault="00BE593F"/>
    <w:p w14:paraId="01DDE31E" w14:textId="77777777" w:rsidR="00BE593F" w:rsidRDefault="00BE593F"/>
    <w:p w14:paraId="385EA99A" w14:textId="77777777" w:rsidR="00BE593F" w:rsidRDefault="00BE593F"/>
    <w:p w14:paraId="229D392A" w14:textId="77777777" w:rsidR="00BE593F" w:rsidRDefault="00BE593F">
      <w:pPr>
        <w:sectPr w:rsidR="00BE593F">
          <w:headerReference w:type="default" r:id="rId38"/>
          <w:footerReference w:type="default" r:id="rId39"/>
          <w:pgSz w:w="11906" w:h="16838"/>
          <w:pgMar w:top="1418" w:right="1418" w:bottom="1418" w:left="1701" w:header="709" w:footer="709" w:gutter="0"/>
          <w:pgNumType w:start="1"/>
          <w:cols w:space="720"/>
        </w:sectPr>
      </w:pPr>
    </w:p>
    <w:p w14:paraId="04A6BDEE" w14:textId="77777777" w:rsidR="00BE593F" w:rsidRDefault="00BE593F">
      <w:pPr>
        <w:pStyle w:val="BodyText"/>
        <w:ind w:right="191"/>
        <w:jc w:val="left"/>
        <w:rPr>
          <w:bCs/>
          <w:i w:val="0"/>
          <w:sz w:val="24"/>
          <w:szCs w:val="24"/>
        </w:rPr>
      </w:pPr>
    </w:p>
    <w:sectPr w:rsidR="00BE593F">
      <w:headerReference w:type="default" r:id="rId40"/>
      <w:footerReference w:type="default" r:id="rId41"/>
      <w:pgSz w:w="11906" w:h="16838"/>
      <w:pgMar w:top="1418" w:right="1418" w:bottom="1418" w:left="170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8A5321" w14:textId="77777777" w:rsidR="00BC0109" w:rsidRDefault="00BC0109">
      <w:pPr>
        <w:spacing w:before="0" w:line="240" w:lineRule="auto"/>
      </w:pPr>
      <w:r>
        <w:separator/>
      </w:r>
    </w:p>
  </w:endnote>
  <w:endnote w:type="continuationSeparator" w:id="0">
    <w:p w14:paraId="7699CF5F" w14:textId="77777777" w:rsidR="00BC0109" w:rsidRDefault="00BC0109">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F7035" w14:textId="77777777" w:rsidR="00002273" w:rsidRDefault="000022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B9490" w14:textId="77777777" w:rsidR="00002273" w:rsidRDefault="0000227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A2CBD" w14:textId="77777777" w:rsidR="00002273" w:rsidRDefault="00000000">
    <w:pPr>
      <w:pStyle w:val="Footer"/>
      <w:jc w:val="center"/>
    </w:pPr>
    <w:r>
      <w:fldChar w:fldCharType="begin"/>
    </w:r>
    <w:r>
      <w:instrText xml:space="preserve"> PAGE </w:instrText>
    </w:r>
    <w:r>
      <w:fldChar w:fldCharType="separate"/>
    </w:r>
    <w:r>
      <w:t>XIV</w:t>
    </w:r>
    <w:r>
      <w:fldChar w:fldCharType="end"/>
    </w:r>
  </w:p>
  <w:p w14:paraId="20833697" w14:textId="77777777" w:rsidR="00002273" w:rsidRDefault="0000227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20892" w14:textId="77777777" w:rsidR="00002273" w:rsidRDefault="00000000">
    <w:pPr>
      <w:pStyle w:val="Footer"/>
      <w:jc w:val="center"/>
    </w:pPr>
    <w:r>
      <w:fldChar w:fldCharType="begin"/>
    </w:r>
    <w:r>
      <w:instrText xml:space="preserve"> PAGE </w:instrText>
    </w:r>
    <w:r>
      <w:fldChar w:fldCharType="separate"/>
    </w:r>
    <w:r>
      <w:t>5</w:t>
    </w:r>
    <w:r>
      <w:fldChar w:fldCharType="end"/>
    </w:r>
  </w:p>
  <w:p w14:paraId="7A9F95EA" w14:textId="77777777" w:rsidR="00002273" w:rsidRDefault="0000227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5AE71" w14:textId="77777777" w:rsidR="00002273" w:rsidRDefault="00000000">
    <w:pPr>
      <w:pStyle w:val="Footer"/>
      <w:jc w:val="center"/>
    </w:pPr>
    <w:r>
      <w:fldChar w:fldCharType="begin"/>
    </w:r>
    <w:r>
      <w:instrText xml:space="preserve"> PAGE </w:instrText>
    </w:r>
    <w:r>
      <w:fldChar w:fldCharType="separate"/>
    </w:r>
    <w:r>
      <w:t>1</w:t>
    </w:r>
    <w:r>
      <w:fldChar w:fldCharType="end"/>
    </w:r>
  </w:p>
  <w:p w14:paraId="0AE214B3" w14:textId="77777777" w:rsidR="00002273" w:rsidRDefault="0000227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7F338" w14:textId="77777777" w:rsidR="00002273" w:rsidRDefault="00000000">
    <w:pPr>
      <w:pStyle w:val="Footer"/>
      <w:jc w:val="center"/>
    </w:pPr>
    <w:r>
      <w:t>R</w:t>
    </w:r>
    <w:r>
      <w:fldChar w:fldCharType="begin"/>
    </w:r>
    <w:r>
      <w:instrText xml:space="preserve"> PAGE </w:instrText>
    </w:r>
    <w:r>
      <w:fldChar w:fldCharType="separate"/>
    </w:r>
    <w:r>
      <w:t>2</w:t>
    </w:r>
    <w:r>
      <w:fldChar w:fldCharType="end"/>
    </w:r>
  </w:p>
  <w:p w14:paraId="56FA6BDB" w14:textId="77777777" w:rsidR="00002273" w:rsidRDefault="0000227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49859" w14:textId="77777777" w:rsidR="00002273" w:rsidRDefault="00000000">
    <w:pPr>
      <w:pStyle w:val="Footer"/>
      <w:jc w:val="center"/>
    </w:pPr>
    <w:r>
      <w:t>G</w:t>
    </w:r>
    <w:r>
      <w:fldChar w:fldCharType="begin"/>
    </w:r>
    <w:r>
      <w:instrText xml:space="preserve"> PAGE </w:instrText>
    </w:r>
    <w:r>
      <w:fldChar w:fldCharType="separate"/>
    </w:r>
    <w:r>
      <w:t>2</w:t>
    </w:r>
    <w:r>
      <w:fldChar w:fldCharType="end"/>
    </w:r>
  </w:p>
  <w:p w14:paraId="3B056F24" w14:textId="77777777" w:rsidR="00002273" w:rsidRDefault="0000227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64BF0" w14:textId="77777777" w:rsidR="00002273" w:rsidRDefault="00000000">
    <w:pPr>
      <w:pStyle w:val="Footer"/>
      <w:jc w:val="center"/>
    </w:pPr>
    <w:r>
      <w:t>A</w:t>
    </w:r>
    <w:r>
      <w:fldChar w:fldCharType="begin"/>
    </w:r>
    <w:r>
      <w:instrText xml:space="preserve"> PAGE </w:instrText>
    </w:r>
    <w:r>
      <w:fldChar w:fldCharType="separate"/>
    </w:r>
    <w:r>
      <w:t>3</w:t>
    </w:r>
    <w:r>
      <w:fldChar w:fldCharType="end"/>
    </w:r>
  </w:p>
  <w:p w14:paraId="40EC040A" w14:textId="77777777" w:rsidR="00002273" w:rsidRDefault="0000227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99A60" w14:textId="77777777" w:rsidR="00002273" w:rsidRDefault="00000000">
    <w:pPr>
      <w:pStyle w:val="Footer"/>
      <w:jc w:val="center"/>
    </w:pPr>
    <w:r>
      <w:t>A</w:t>
    </w:r>
    <w:r>
      <w:fldChar w:fldCharType="begin"/>
    </w:r>
    <w:r>
      <w:instrText xml:space="preserve"> PAGE </w:instrText>
    </w:r>
    <w:r>
      <w:fldChar w:fldCharType="separate"/>
    </w:r>
    <w:r>
      <w:t>1</w:t>
    </w:r>
    <w:r>
      <w:fldChar w:fldCharType="end"/>
    </w:r>
  </w:p>
  <w:p w14:paraId="3F841E75" w14:textId="77777777" w:rsidR="00002273" w:rsidRDefault="00002273">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8D019" w14:textId="77777777" w:rsidR="00002273" w:rsidRDefault="00000000">
    <w:pPr>
      <w:pStyle w:val="Footer"/>
      <w:jc w:val="center"/>
    </w:pPr>
    <w:r>
      <w:t>P</w:t>
    </w:r>
    <w:r>
      <w:fldChar w:fldCharType="begin"/>
    </w:r>
    <w:r>
      <w:instrText xml:space="preserve"> PAGE </w:instrText>
    </w:r>
    <w:r>
      <w:fldChar w:fldCharType="separate"/>
    </w:r>
    <w:r>
      <w:t>1</w:t>
    </w:r>
    <w:r>
      <w:fldChar w:fldCharType="end"/>
    </w:r>
  </w:p>
  <w:p w14:paraId="50D42CF7" w14:textId="77777777" w:rsidR="00002273" w:rsidRDefault="00002273">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0F92B" w14:textId="77777777" w:rsidR="00002273" w:rsidRDefault="00000000">
    <w:pPr>
      <w:pStyle w:val="Footer"/>
      <w:jc w:val="center"/>
    </w:pPr>
    <w:r>
      <w:t>B</w:t>
    </w:r>
    <w:r>
      <w:fldChar w:fldCharType="begin"/>
    </w:r>
    <w:r>
      <w:instrText xml:space="preserve"> PAGE </w:instrText>
    </w:r>
    <w:r>
      <w:fldChar w:fldCharType="separate"/>
    </w:r>
    <w:r>
      <w:t>2</w:t>
    </w:r>
    <w:r>
      <w:fldChar w:fldCharType="end"/>
    </w:r>
  </w:p>
  <w:p w14:paraId="7013AE53" w14:textId="77777777" w:rsidR="00002273" w:rsidRDefault="00002273">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851BD" w14:textId="77777777" w:rsidR="00002273" w:rsidRDefault="00000000">
    <w:pPr>
      <w:pStyle w:val="Footer"/>
      <w:jc w:val="center"/>
    </w:pPr>
    <w:r>
      <w:t>B</w:t>
    </w:r>
    <w:r>
      <w:fldChar w:fldCharType="begin"/>
    </w:r>
    <w:r>
      <w:instrText xml:space="preserve"> PAGE </w:instrText>
    </w:r>
    <w:r>
      <w:fldChar w:fldCharType="separate"/>
    </w:r>
    <w:r>
      <w:t>1</w:t>
    </w:r>
    <w:r>
      <w:fldChar w:fldCharType="end"/>
    </w:r>
  </w:p>
  <w:p w14:paraId="76848AE3" w14:textId="77777777" w:rsidR="00002273" w:rsidRDefault="00002273">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B8209" w14:textId="77777777" w:rsidR="00002273" w:rsidRDefault="00000000">
    <w:pPr>
      <w:pStyle w:val="Footer"/>
      <w:jc w:val="center"/>
    </w:pPr>
    <w:r>
      <w:t>I</w:t>
    </w:r>
    <w:r>
      <w:fldChar w:fldCharType="begin"/>
    </w:r>
    <w:r>
      <w:instrText xml:space="preserve"> PAGE </w:instrText>
    </w:r>
    <w:r>
      <w:fldChar w:fldCharType="separate"/>
    </w:r>
    <w:r>
      <w:t>2</w:t>
    </w:r>
    <w:r>
      <w:fldChar w:fldCharType="end"/>
    </w:r>
  </w:p>
  <w:p w14:paraId="5F98871B" w14:textId="77777777" w:rsidR="00002273" w:rsidRDefault="00002273">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F9399" w14:textId="77777777" w:rsidR="00002273" w:rsidRDefault="00002273">
    <w:pPr>
      <w:pStyle w:val="Footer"/>
      <w:jc w:val="center"/>
    </w:pPr>
  </w:p>
  <w:p w14:paraId="353E389D" w14:textId="77777777" w:rsidR="00002273" w:rsidRDefault="00000000">
    <w:pPr>
      <w:pStyle w:val="Footer"/>
      <w:tabs>
        <w:tab w:val="clear" w:pos="4513"/>
        <w:tab w:val="clear" w:pos="9026"/>
        <w:tab w:val="left" w:pos="2569"/>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9D8451" w14:textId="77777777" w:rsidR="00BC0109" w:rsidRDefault="00BC0109">
      <w:pPr>
        <w:spacing w:before="0" w:line="240" w:lineRule="auto"/>
      </w:pPr>
      <w:r>
        <w:rPr>
          <w:color w:val="000000"/>
        </w:rPr>
        <w:separator/>
      </w:r>
    </w:p>
  </w:footnote>
  <w:footnote w:type="continuationSeparator" w:id="0">
    <w:p w14:paraId="292CCB95" w14:textId="77777777" w:rsidR="00BC0109" w:rsidRDefault="00BC0109">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BF1F1" w14:textId="77777777" w:rsidR="00002273" w:rsidRDefault="000022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F8F9D" w14:textId="77777777" w:rsidR="00002273" w:rsidRDefault="0000227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CD4DF" w14:textId="77777777" w:rsidR="00002273" w:rsidRDefault="0000227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B9CD1" w14:textId="77777777" w:rsidR="00002273" w:rsidRDefault="0000227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4FD86" w14:textId="77777777" w:rsidR="00002273" w:rsidRDefault="0000227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A6013" w14:textId="77777777" w:rsidR="00002273" w:rsidRDefault="0000227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402BB" w14:textId="77777777" w:rsidR="00002273" w:rsidRDefault="0000227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44B40" w14:textId="77777777" w:rsidR="00002273" w:rsidRDefault="00002273">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91EDD" w14:textId="77777777" w:rsidR="00002273" w:rsidRDefault="0000227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CCF78" w14:textId="77777777" w:rsidR="00002273" w:rsidRDefault="0000227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4044" w14:textId="77777777" w:rsidR="00002273" w:rsidRDefault="00002273">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7ADFC" w14:textId="77777777" w:rsidR="00002273" w:rsidRDefault="0000227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D123B" w14:textId="77777777" w:rsidR="00002273" w:rsidRDefault="0000227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56BEB" w14:textId="77777777" w:rsidR="00002273" w:rsidRDefault="000022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4F580E"/>
    <w:multiLevelType w:val="multilevel"/>
    <w:tmpl w:val="D75EB1B6"/>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 w15:restartNumberingAfterBreak="0">
    <w:nsid w:val="52EC7489"/>
    <w:multiLevelType w:val="multilevel"/>
    <w:tmpl w:val="ED16098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66C85C0F"/>
    <w:multiLevelType w:val="multilevel"/>
    <w:tmpl w:val="F6DE3D7E"/>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3" w15:restartNumberingAfterBreak="0">
    <w:nsid w:val="77EF5712"/>
    <w:multiLevelType w:val="multilevel"/>
    <w:tmpl w:val="38F0C47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896546790">
    <w:abstractNumId w:val="1"/>
  </w:num>
  <w:num w:numId="2" w16cid:durableId="471018177">
    <w:abstractNumId w:val="0"/>
  </w:num>
  <w:num w:numId="3" w16cid:durableId="1012563471">
    <w:abstractNumId w:val="3"/>
  </w:num>
  <w:num w:numId="4" w16cid:durableId="11935698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593F"/>
    <w:rsid w:val="00002273"/>
    <w:rsid w:val="00114806"/>
    <w:rsid w:val="001902E5"/>
    <w:rsid w:val="003B509E"/>
    <w:rsid w:val="00410E70"/>
    <w:rsid w:val="004A00CD"/>
    <w:rsid w:val="006E174D"/>
    <w:rsid w:val="009F4D9D"/>
    <w:rsid w:val="00BC0109"/>
    <w:rsid w:val="00BE593F"/>
    <w:rsid w:val="00E41C64"/>
    <w:rsid w:val="00EB30E0"/>
    <w:rsid w:val="00EC008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0001D"/>
  <w15:docId w15:val="{7C3B9BFD-7949-404A-A0C2-56C0206E3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autoSpaceDE w:val="0"/>
      <w:spacing w:before="240" w:line="360" w:lineRule="auto"/>
    </w:pPr>
    <w:rPr>
      <w:rFonts w:ascii="Arial" w:eastAsia="Arial" w:hAnsi="Arial"/>
      <w:sz w:val="24"/>
      <w:szCs w:val="22"/>
      <w:lang w:eastAsia="en-US"/>
    </w:rPr>
  </w:style>
  <w:style w:type="paragraph" w:styleId="Heading1">
    <w:name w:val="heading 1"/>
    <w:basedOn w:val="Normal"/>
    <w:next w:val="Normal"/>
    <w:uiPriority w:val="9"/>
    <w:qFormat/>
    <w:pPr>
      <w:keepNext/>
      <w:keepLines/>
      <w:spacing w:before="120" w:after="120"/>
      <w:outlineLvl w:val="0"/>
    </w:pPr>
    <w:rPr>
      <w:rFonts w:eastAsia="Calibri"/>
      <w:b/>
      <w:bCs/>
      <w:color w:val="000000"/>
      <w:sz w:val="32"/>
      <w:szCs w:val="28"/>
    </w:rPr>
  </w:style>
  <w:style w:type="paragraph" w:styleId="Heading2">
    <w:name w:val="heading 2"/>
    <w:basedOn w:val="Normal"/>
    <w:uiPriority w:val="9"/>
    <w:unhideWhenUsed/>
    <w:qFormat/>
    <w:pPr>
      <w:spacing w:after="120" w:line="229" w:lineRule="exact"/>
      <w:outlineLvl w:val="1"/>
    </w:pPr>
    <w:rPr>
      <w:b/>
      <w:bCs/>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513"/>
        <w:tab w:val="right" w:pos="9026"/>
      </w:tabs>
    </w:pPr>
  </w:style>
  <w:style w:type="character" w:customStyle="1" w:styleId="HeaderChar">
    <w:name w:val="Header Char"/>
    <w:rPr>
      <w:rFonts w:ascii="Arial" w:eastAsia="Arial" w:hAnsi="Arial" w:cs="Arial"/>
      <w:lang w:val="en-US"/>
    </w:rPr>
  </w:style>
  <w:style w:type="paragraph" w:styleId="Footer">
    <w:name w:val="footer"/>
    <w:basedOn w:val="Normal"/>
    <w:pPr>
      <w:tabs>
        <w:tab w:val="center" w:pos="4513"/>
        <w:tab w:val="right" w:pos="9026"/>
      </w:tabs>
    </w:pPr>
  </w:style>
  <w:style w:type="character" w:customStyle="1" w:styleId="FooterChar">
    <w:name w:val="Footer Char"/>
    <w:rPr>
      <w:rFonts w:ascii="Arial" w:eastAsia="Arial" w:hAnsi="Arial" w:cs="Arial"/>
      <w:lang w:val="en-US"/>
    </w:rPr>
  </w:style>
  <w:style w:type="paragraph" w:styleId="ListParagraph">
    <w:name w:val="List Paragraph"/>
    <w:basedOn w:val="Normal"/>
    <w:pPr>
      <w:ind w:left="1914" w:hanging="540"/>
    </w:pPr>
  </w:style>
  <w:style w:type="paragraph" w:styleId="BodyText">
    <w:name w:val="Body Text"/>
    <w:basedOn w:val="Normal"/>
    <w:pPr>
      <w:spacing w:before="0" w:after="160" w:line="244" w:lineRule="auto"/>
      <w:jc w:val="center"/>
    </w:pPr>
    <w:rPr>
      <w:i/>
      <w:sz w:val="22"/>
      <w:szCs w:val="20"/>
    </w:rPr>
  </w:style>
  <w:style w:type="character" w:customStyle="1" w:styleId="BodyTextChar">
    <w:name w:val="Body Text Char"/>
    <w:rPr>
      <w:rFonts w:ascii="Arial" w:eastAsia="Arial" w:hAnsi="Arial" w:cs="Arial"/>
      <w:i/>
      <w:szCs w:val="20"/>
    </w:rPr>
  </w:style>
  <w:style w:type="character" w:styleId="PlaceholderText">
    <w:name w:val="Placeholder Text"/>
    <w:rPr>
      <w:color w:val="808080"/>
    </w:rPr>
  </w:style>
  <w:style w:type="character" w:styleId="Hyperlink">
    <w:name w:val="Hyperlink"/>
    <w:rPr>
      <w:color w:val="0000FF"/>
      <w:u w:val="single"/>
    </w:rPr>
  </w:style>
  <w:style w:type="paragraph" w:styleId="TOC2">
    <w:name w:val="toc 2"/>
    <w:basedOn w:val="Normal"/>
    <w:next w:val="Normal"/>
    <w:autoRedefine/>
    <w:pPr>
      <w:widowControl/>
      <w:tabs>
        <w:tab w:val="left" w:pos="567"/>
        <w:tab w:val="right" w:leader="dot" w:pos="9016"/>
      </w:tabs>
      <w:autoSpaceDE/>
      <w:spacing w:before="200" w:after="200"/>
      <w:jc w:val="both"/>
    </w:pPr>
    <w:rPr>
      <w:rFonts w:eastAsia="Calibri"/>
    </w:rPr>
  </w:style>
  <w:style w:type="paragraph" w:styleId="TOC1">
    <w:name w:val="toc 1"/>
    <w:basedOn w:val="Normal"/>
    <w:next w:val="Normal"/>
    <w:autoRedefine/>
    <w:pPr>
      <w:widowControl/>
      <w:tabs>
        <w:tab w:val="right" w:leader="dot" w:pos="9016"/>
      </w:tabs>
      <w:autoSpaceDE/>
      <w:ind w:right="102"/>
      <w:jc w:val="both"/>
    </w:pPr>
    <w:rPr>
      <w:rFonts w:eastAsia="Calibri"/>
      <w:bCs/>
    </w:rPr>
  </w:style>
  <w:style w:type="paragraph" w:styleId="TOC3">
    <w:name w:val="toc 3"/>
    <w:basedOn w:val="Normal"/>
    <w:next w:val="Normal"/>
    <w:autoRedefine/>
    <w:pPr>
      <w:widowControl/>
      <w:tabs>
        <w:tab w:val="left" w:pos="1418"/>
        <w:tab w:val="right" w:leader="dot" w:pos="9016"/>
      </w:tabs>
      <w:autoSpaceDE/>
      <w:spacing w:line="340" w:lineRule="exact"/>
      <w:ind w:firstLine="567"/>
      <w:jc w:val="both"/>
    </w:pPr>
    <w:rPr>
      <w:rFonts w:ascii="Times New Roman" w:eastAsia="Calibri" w:hAnsi="Times New Roman"/>
    </w:rPr>
  </w:style>
  <w:style w:type="paragraph" w:styleId="TableofFigures">
    <w:name w:val="table of figures"/>
    <w:basedOn w:val="Normal"/>
    <w:next w:val="Normal"/>
    <w:pPr>
      <w:widowControl/>
      <w:autoSpaceDE/>
      <w:spacing w:before="100"/>
      <w:ind w:right="102" w:firstLine="720"/>
      <w:jc w:val="both"/>
    </w:pPr>
    <w:rPr>
      <w:rFonts w:ascii="Times New Roman" w:eastAsia="Calibri" w:hAnsi="Times New Roman"/>
    </w:rPr>
  </w:style>
  <w:style w:type="paragraph" w:customStyle="1" w:styleId="ThesisTitle">
    <w:name w:val="Thesis Title"/>
    <w:basedOn w:val="Title"/>
    <w:pPr>
      <w:spacing w:before="0" w:after="160" w:line="244" w:lineRule="auto"/>
      <w:contextualSpacing w:val="0"/>
      <w:jc w:val="center"/>
    </w:pPr>
    <w:rPr>
      <w:rFonts w:ascii="Arial" w:hAnsi="Arial"/>
      <w:b/>
      <w:sz w:val="36"/>
    </w:rPr>
  </w:style>
  <w:style w:type="character" w:customStyle="1" w:styleId="Heading2Char">
    <w:name w:val="Heading 2 Char"/>
    <w:rPr>
      <w:rFonts w:ascii="Arial" w:eastAsia="Arial" w:hAnsi="Arial" w:cs="Arial"/>
      <w:b/>
      <w:bCs/>
      <w:sz w:val="28"/>
      <w:szCs w:val="20"/>
    </w:rPr>
  </w:style>
  <w:style w:type="paragraph" w:styleId="Title">
    <w:name w:val="Title"/>
    <w:basedOn w:val="Normal"/>
    <w:next w:val="Normal"/>
    <w:uiPriority w:val="10"/>
    <w:qFormat/>
    <w:pPr>
      <w:contextualSpacing/>
    </w:pPr>
    <w:rPr>
      <w:rFonts w:ascii="Calibri Light" w:eastAsia="Times New Roman" w:hAnsi="Calibri Light" w:cs="Times New Roman"/>
      <w:spacing w:val="-10"/>
      <w:kern w:val="3"/>
      <w:sz w:val="56"/>
      <w:szCs w:val="56"/>
    </w:rPr>
  </w:style>
  <w:style w:type="character" w:customStyle="1" w:styleId="TitleChar">
    <w:name w:val="Title Char"/>
    <w:rPr>
      <w:rFonts w:ascii="Calibri Light" w:eastAsia="Times New Roman" w:hAnsi="Calibri Light" w:cs="Times New Roman"/>
      <w:spacing w:val="-10"/>
      <w:kern w:val="3"/>
      <w:sz w:val="56"/>
      <w:szCs w:val="56"/>
      <w:lang w:val="en-US"/>
    </w:rPr>
  </w:style>
  <w:style w:type="paragraph" w:styleId="Caption">
    <w:name w:val="caption"/>
    <w:basedOn w:val="Normal"/>
    <w:next w:val="Normal"/>
    <w:pPr>
      <w:spacing w:after="200"/>
      <w:jc w:val="center"/>
    </w:pPr>
    <w:rPr>
      <w:iCs/>
      <w:sz w:val="20"/>
      <w:szCs w:val="18"/>
    </w:rPr>
  </w:style>
  <w:style w:type="paragraph" w:styleId="NormalWeb">
    <w:name w:val="Normal (Web)"/>
    <w:basedOn w:val="Normal"/>
    <w:pPr>
      <w:widowControl/>
      <w:autoSpaceDE/>
      <w:spacing w:before="100" w:after="100"/>
    </w:pPr>
    <w:rPr>
      <w:rFonts w:ascii="Times New Roman" w:eastAsia="Times New Roman" w:hAnsi="Times New Roman" w:cs="Times New Roman"/>
      <w:szCs w:val="24"/>
      <w:lang w:eastAsia="en-GB"/>
    </w:rPr>
  </w:style>
  <w:style w:type="character" w:customStyle="1" w:styleId="Heading1Char">
    <w:name w:val="Heading 1 Char"/>
    <w:rPr>
      <w:rFonts w:ascii="Arial" w:hAnsi="Arial"/>
      <w:b/>
      <w:bCs/>
      <w:color w:val="000000"/>
      <w:sz w:val="32"/>
      <w:szCs w:val="28"/>
    </w:rPr>
  </w:style>
  <w:style w:type="paragraph" w:styleId="TOCHeading">
    <w:name w:val="TOC Heading"/>
    <w:basedOn w:val="Heading1"/>
    <w:next w:val="Normal"/>
    <w:pPr>
      <w:widowControl/>
      <w:autoSpaceDE/>
      <w:spacing w:before="0" w:after="160" w:line="244" w:lineRule="auto"/>
      <w:jc w:val="center"/>
    </w:pPr>
  </w:style>
  <w:style w:type="paragraph" w:customStyle="1" w:styleId="Currentdegree">
    <w:name w:val="Current degree"/>
    <w:basedOn w:val="Normal"/>
    <w:pPr>
      <w:spacing w:before="0" w:after="160" w:line="244" w:lineRule="auto"/>
      <w:jc w:val="center"/>
    </w:pPr>
    <w:rPr>
      <w:szCs w:val="24"/>
    </w:rPr>
  </w:style>
  <w:style w:type="paragraph" w:customStyle="1" w:styleId="Titleitalicsbits">
    <w:name w:val="Title italics bits"/>
    <w:basedOn w:val="Normal"/>
    <w:pPr>
      <w:spacing w:after="160" w:line="244" w:lineRule="auto"/>
      <w:jc w:val="center"/>
    </w:pPr>
    <w:rPr>
      <w:i/>
    </w:rPr>
  </w:style>
  <w:style w:type="character" w:customStyle="1" w:styleId="CurrentdegreeChar">
    <w:name w:val="Current degree Char"/>
    <w:rPr>
      <w:rFonts w:ascii="Arial" w:eastAsia="Arial" w:hAnsi="Arial" w:cs="Arial"/>
      <w:sz w:val="24"/>
      <w:szCs w:val="24"/>
    </w:rPr>
  </w:style>
  <w:style w:type="paragraph" w:customStyle="1" w:styleId="submissiondegree">
    <w:name w:val="submission degree"/>
    <w:basedOn w:val="Normal"/>
    <w:pPr>
      <w:spacing w:after="160" w:line="244" w:lineRule="auto"/>
      <w:jc w:val="center"/>
    </w:pPr>
    <w:rPr>
      <w:sz w:val="28"/>
      <w:szCs w:val="28"/>
    </w:rPr>
  </w:style>
  <w:style w:type="character" w:customStyle="1" w:styleId="TitleitalicsbitsChar">
    <w:name w:val="Title italics bits Char"/>
    <w:rPr>
      <w:rFonts w:ascii="Arial" w:eastAsia="Arial" w:hAnsi="Arial" w:cs="Arial"/>
      <w:i/>
      <w:sz w:val="24"/>
    </w:rPr>
  </w:style>
  <w:style w:type="paragraph" w:customStyle="1" w:styleId="Titlepagedeptschooletc">
    <w:name w:val="Title page dept school etc"/>
    <w:basedOn w:val="Normal"/>
    <w:pPr>
      <w:spacing w:after="160" w:line="244" w:lineRule="auto"/>
      <w:jc w:val="center"/>
    </w:pPr>
    <w:rPr>
      <w:sz w:val="26"/>
      <w:szCs w:val="26"/>
    </w:rPr>
  </w:style>
  <w:style w:type="character" w:customStyle="1" w:styleId="submissiondegreeChar">
    <w:name w:val="submission degree Char"/>
    <w:rPr>
      <w:rFonts w:ascii="Arial" w:eastAsia="Arial" w:hAnsi="Arial" w:cs="Arial"/>
      <w:sz w:val="28"/>
      <w:szCs w:val="28"/>
    </w:rPr>
  </w:style>
  <w:style w:type="character" w:styleId="IntenseEmphasis">
    <w:name w:val="Intense Emphasis"/>
    <w:rPr>
      <w:rFonts w:ascii="Arial" w:eastAsia="Arial" w:hAnsi="Arial" w:cs="Arial"/>
      <w:b/>
      <w:i w:val="0"/>
      <w:iCs/>
      <w:color w:val="auto"/>
      <w:sz w:val="32"/>
      <w:szCs w:val="20"/>
      <w:lang w:val="en-GB"/>
    </w:rPr>
  </w:style>
  <w:style w:type="character" w:customStyle="1" w:styleId="TitlepagedeptschooletcChar">
    <w:name w:val="Title page dept school etc Char"/>
    <w:rPr>
      <w:rFonts w:ascii="Arial" w:eastAsia="Arial" w:hAnsi="Arial" w:cs="Arial"/>
      <w:sz w:val="26"/>
      <w:szCs w:val="26"/>
    </w:rPr>
  </w:style>
  <w:style w:type="character" w:styleId="SubtleReference">
    <w:name w:val="Subtle Reference"/>
    <w:rPr>
      <w:smallCaps/>
      <w:color w:val="5A5A5A"/>
    </w:rPr>
  </w:style>
  <w:style w:type="paragraph" w:styleId="Quote">
    <w:name w:val="Quote"/>
    <w:basedOn w:val="Normal"/>
    <w:next w:val="Normal"/>
    <w:pPr>
      <w:spacing w:before="200" w:after="160"/>
      <w:ind w:left="864" w:right="864"/>
      <w:jc w:val="center"/>
    </w:pPr>
    <w:rPr>
      <w:i/>
      <w:iCs/>
      <w:color w:val="404040"/>
    </w:rPr>
  </w:style>
  <w:style w:type="character" w:customStyle="1" w:styleId="QuoteChar">
    <w:name w:val="Quote Char"/>
    <w:rPr>
      <w:rFonts w:ascii="Arial" w:eastAsia="Arial" w:hAnsi="Arial" w:cs="Arial"/>
      <w:i/>
      <w:iCs/>
      <w:color w:val="404040"/>
      <w:sz w:val="24"/>
    </w:rPr>
  </w:style>
  <w:style w:type="paragraph" w:styleId="NoSpacing">
    <w:name w:val="No Spacing"/>
    <w:pPr>
      <w:widowControl w:val="0"/>
      <w:suppressAutoHyphens/>
      <w:autoSpaceDE w:val="0"/>
    </w:pPr>
    <w:rPr>
      <w:rFonts w:ascii="Arial" w:eastAsia="Arial" w:hAnsi="Arial"/>
      <w:sz w:val="24"/>
      <w:szCs w:val="22"/>
      <w:lang w:eastAsia="en-US"/>
    </w:rPr>
  </w:style>
  <w:style w:type="paragraph" w:styleId="Subtitle">
    <w:name w:val="Subtitle"/>
    <w:basedOn w:val="Normal"/>
    <w:next w:val="Normal"/>
    <w:uiPriority w:val="11"/>
    <w:qFormat/>
    <w:pPr>
      <w:spacing w:after="160"/>
    </w:pPr>
    <w:rPr>
      <w:rFonts w:eastAsia="Times New Roman"/>
      <w:b/>
      <w:spacing w:val="15"/>
    </w:rPr>
  </w:style>
  <w:style w:type="character" w:customStyle="1" w:styleId="SubtitleChar">
    <w:name w:val="Subtitle Char"/>
    <w:rPr>
      <w:rFonts w:ascii="Arial" w:eastAsia="Times New Roman" w:hAnsi="Arial"/>
      <w:b/>
      <w:spacing w:val="15"/>
      <w:sz w:val="24"/>
    </w:rPr>
  </w:style>
  <w:style w:type="paragraph" w:styleId="BalloonText">
    <w:name w:val="Balloon Text"/>
    <w:basedOn w:val="Normal"/>
    <w:pPr>
      <w:spacing w:before="0" w:line="240" w:lineRule="auto"/>
    </w:pPr>
    <w:rPr>
      <w:rFonts w:ascii="Segoe UI" w:hAnsi="Segoe UI" w:cs="Segoe UI"/>
      <w:sz w:val="18"/>
      <w:szCs w:val="18"/>
    </w:rPr>
  </w:style>
  <w:style w:type="character" w:customStyle="1" w:styleId="BalloonTextChar">
    <w:name w:val="Balloon Text Char"/>
    <w:rPr>
      <w:rFonts w:ascii="Segoe UI" w:eastAsia="Arial" w:hAnsi="Segoe UI" w:cs="Segoe UI"/>
      <w:sz w:val="18"/>
      <w:szCs w:val="18"/>
    </w:rPr>
  </w:style>
  <w:style w:type="character" w:styleId="UnresolvedMention">
    <w:name w:val="Unresolved Mention"/>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7.xml"/><Relationship Id="rId39" Type="http://schemas.openxmlformats.org/officeDocument/2006/relationships/footer" Target="footer13.xml"/><Relationship Id="rId3" Type="http://schemas.openxmlformats.org/officeDocument/2006/relationships/settings" Target="settings.xml"/><Relationship Id="rId21" Type="http://schemas.openxmlformats.org/officeDocument/2006/relationships/hyperlink" Target="http://www.amazon.co.uk/kindlestore" TargetMode="External"/><Relationship Id="rId34" Type="http://schemas.openxmlformats.org/officeDocument/2006/relationships/header" Target="header11.xml"/><Relationship Id="rId42"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6.xml"/><Relationship Id="rId33" Type="http://schemas.openxmlformats.org/officeDocument/2006/relationships/footer" Target="footer10.xml"/><Relationship Id="rId38" Type="http://schemas.openxmlformats.org/officeDocument/2006/relationships/header" Target="header13.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yperlink" Target="http://www.newyorker.com/news/daily-comment/the-saudi-marathon-man" TargetMode="External"/><Relationship Id="rId29" Type="http://schemas.openxmlformats.org/officeDocument/2006/relationships/footer" Target="footer8.xml"/><Relationship Id="rId41" Type="http://schemas.openxmlformats.org/officeDocument/2006/relationships/footer" Target="foot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header" Target="header6.xml"/><Relationship Id="rId32" Type="http://schemas.openxmlformats.org/officeDocument/2006/relationships/header" Target="header10.xml"/><Relationship Id="rId37" Type="http://schemas.openxmlformats.org/officeDocument/2006/relationships/footer" Target="footer12.xml"/><Relationship Id="rId40" Type="http://schemas.openxmlformats.org/officeDocument/2006/relationships/header" Target="header14.xml"/><Relationship Id="rId5" Type="http://schemas.openxmlformats.org/officeDocument/2006/relationships/footnotes" Target="footnotes.xml"/><Relationship Id="rId15" Type="http://schemas.openxmlformats.org/officeDocument/2006/relationships/image" Target="media/image3.jpeg"/><Relationship Id="rId23" Type="http://schemas.openxmlformats.org/officeDocument/2006/relationships/hyperlink" Target="https://en.wikipedia.org/?title=Rush_(band)" TargetMode="External"/><Relationship Id="rId28" Type="http://schemas.openxmlformats.org/officeDocument/2006/relationships/header" Target="header8.xml"/><Relationship Id="rId36" Type="http://schemas.openxmlformats.org/officeDocument/2006/relationships/header" Target="header12.xml"/><Relationship Id="rId10" Type="http://schemas.openxmlformats.org/officeDocument/2006/relationships/image" Target="media/image2.jpeg"/><Relationship Id="rId19" Type="http://schemas.openxmlformats.org/officeDocument/2006/relationships/footer" Target="footer5.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hyperlink" Target="http://intranet.bir.ac.uk/" TargetMode="External"/><Relationship Id="rId27" Type="http://schemas.openxmlformats.org/officeDocument/2006/relationships/footer" Target="footer7.xml"/><Relationship Id="rId30" Type="http://schemas.openxmlformats.org/officeDocument/2006/relationships/header" Target="header9.xml"/><Relationship Id="rId35" Type="http://schemas.openxmlformats.org/officeDocument/2006/relationships/footer" Target="footer11.xml"/><Relationship Id="rId43"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L%20Gaj\L%20Gaj\2026%20-%202027\Training%20and%20inductions\Presentation%20training%20-%20staff\Hardcover%20Title%20and%20Subtitle_V5.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Hardcover Title and Subtitle_V5.3</Template>
  <TotalTime>1</TotalTime>
  <Pages>33</Pages>
  <Words>2775</Words>
  <Characters>15818</Characters>
  <Application>Microsoft Office Word</Application>
  <DocSecurity>0</DocSecurity>
  <Lines>131</Lines>
  <Paragraphs>37</Paragraphs>
  <ScaleCrop>false</ScaleCrop>
  <Company/>
  <LinksUpToDate>false</LinksUpToDate>
  <CharactersWithSpaces>18556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A T Gaj</dc:creator>
  <dc:description/>
  <cp:lastModifiedBy>Lesley A T Gaj</cp:lastModifiedBy>
  <cp:revision>3</cp:revision>
  <cp:lastPrinted>2019-05-23T05:04:00Z</cp:lastPrinted>
  <dcterms:created xsi:type="dcterms:W3CDTF">2026-10-20T10:48:00Z</dcterms:created>
  <dcterms:modified xsi:type="dcterms:W3CDTF">2026-10-20T10:49:00Z</dcterms:modified>
</cp:coreProperties>
</file>